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vertAnchor="page" w:tblpXSpec="center" w:tblpY="10774"/>
        <w:tblOverlap w:val="never"/>
        <w:tblW w:w="5000" w:type="pct"/>
        <w:tblBorders>
          <w:top w:val="single" w:sz="4" w:space="0" w:color="2B65AE"/>
          <w:left w:val="single" w:sz="4" w:space="0" w:color="2B65AE"/>
          <w:bottom w:val="single" w:sz="4" w:space="0" w:color="2B65AE"/>
          <w:right w:val="single" w:sz="4" w:space="0" w:color="2B65AE"/>
          <w:insideH w:val="single" w:sz="4" w:space="0" w:color="2B65AE"/>
          <w:insideV w:val="single" w:sz="4" w:space="0" w:color="2B65AE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28"/>
        <w:gridCol w:w="2600"/>
        <w:gridCol w:w="2600"/>
        <w:gridCol w:w="2600"/>
      </w:tblGrid>
      <w:tr w:rsidR="00473E36" w:rsidRPr="00473E36" w14:paraId="2B42C67E" w14:textId="77777777" w:rsidTr="0047662F">
        <w:trPr>
          <w:cantSplit/>
          <w:trHeight w:hRule="exact" w:val="737"/>
        </w:trPr>
        <w:tc>
          <w:tcPr>
            <w:tcW w:w="950" w:type="pct"/>
            <w:shd w:val="clear" w:color="auto" w:fill="BDD6EE"/>
            <w:vAlign w:val="center"/>
          </w:tcPr>
          <w:p w14:paraId="12962F34" w14:textId="77777777" w:rsidR="00736EE9" w:rsidRPr="00473E36" w:rsidRDefault="00736EE9" w:rsidP="0047662F">
            <w:pPr>
              <w:rPr>
                <w:rFonts w:cstheme="minorHAnsi"/>
                <w:color w:val="2B65AE"/>
              </w:rPr>
            </w:pPr>
          </w:p>
        </w:tc>
        <w:tc>
          <w:tcPr>
            <w:tcW w:w="1350" w:type="pct"/>
            <w:shd w:val="clear" w:color="auto" w:fill="BDD6EE"/>
            <w:vAlign w:val="center"/>
          </w:tcPr>
          <w:p w14:paraId="269D92DE" w14:textId="77777777" w:rsidR="00736EE9" w:rsidRPr="00473E36" w:rsidRDefault="00473E36" w:rsidP="0047662F">
            <w:pPr>
              <w:jc w:val="center"/>
              <w:rPr>
                <w:rFonts w:cstheme="minorHAnsi"/>
                <w:b/>
                <w:bCs/>
                <w:color w:val="2B65AE"/>
              </w:rPr>
            </w:pPr>
            <w:r w:rsidRPr="00473E36">
              <w:rPr>
                <w:rFonts w:cstheme="minorHAnsi"/>
                <w:b/>
                <w:bCs/>
                <w:color w:val="2B65AE"/>
              </w:rPr>
              <w:t>Name Surname</w:t>
            </w:r>
          </w:p>
        </w:tc>
        <w:tc>
          <w:tcPr>
            <w:tcW w:w="1350" w:type="pct"/>
            <w:shd w:val="clear" w:color="auto" w:fill="BDD6EE"/>
            <w:vAlign w:val="center"/>
          </w:tcPr>
          <w:p w14:paraId="0618123D" w14:textId="77777777" w:rsidR="00736EE9" w:rsidRPr="00473E36" w:rsidRDefault="00473E36" w:rsidP="0047662F">
            <w:pPr>
              <w:jc w:val="center"/>
              <w:rPr>
                <w:rFonts w:cstheme="minorHAnsi"/>
                <w:b/>
                <w:bCs/>
                <w:color w:val="2B65AE"/>
              </w:rPr>
            </w:pPr>
            <w:r w:rsidRPr="00473E36">
              <w:rPr>
                <w:rFonts w:cstheme="minorHAnsi"/>
                <w:b/>
                <w:bCs/>
                <w:color w:val="2B65AE"/>
              </w:rPr>
              <w:t>Organization, role</w:t>
            </w:r>
          </w:p>
        </w:tc>
        <w:tc>
          <w:tcPr>
            <w:tcW w:w="1350" w:type="pct"/>
            <w:shd w:val="clear" w:color="auto" w:fill="BDD6EE"/>
            <w:vAlign w:val="center"/>
          </w:tcPr>
          <w:p w14:paraId="64805B7D" w14:textId="77777777" w:rsidR="00736EE9" w:rsidRPr="00473E36" w:rsidRDefault="00473E36" w:rsidP="0047662F">
            <w:pPr>
              <w:jc w:val="center"/>
              <w:rPr>
                <w:rFonts w:cstheme="minorHAnsi"/>
                <w:b/>
                <w:bCs/>
                <w:color w:val="2B65AE"/>
              </w:rPr>
            </w:pPr>
            <w:r w:rsidRPr="00473E36">
              <w:rPr>
                <w:rFonts w:cstheme="minorHAnsi"/>
                <w:b/>
                <w:bCs/>
                <w:color w:val="2B65AE"/>
              </w:rPr>
              <w:t>Date and Signature</w:t>
            </w:r>
          </w:p>
        </w:tc>
      </w:tr>
      <w:tr w:rsidR="00473E36" w:rsidRPr="00473E36" w14:paraId="7CBA747F" w14:textId="77777777" w:rsidTr="0047662F">
        <w:trPr>
          <w:cantSplit/>
          <w:trHeight w:hRule="exact" w:val="737"/>
        </w:trPr>
        <w:tc>
          <w:tcPr>
            <w:tcW w:w="950" w:type="pct"/>
            <w:shd w:val="clear" w:color="auto" w:fill="BDD6EE"/>
            <w:vAlign w:val="center"/>
          </w:tcPr>
          <w:p w14:paraId="3BC5A1D2" w14:textId="77777777" w:rsidR="00736EE9" w:rsidRPr="00473E36" w:rsidRDefault="00736EE9" w:rsidP="0047662F">
            <w:pPr>
              <w:rPr>
                <w:rFonts w:cstheme="minorHAnsi"/>
                <w:b/>
                <w:bCs/>
                <w:color w:val="2B65AE"/>
              </w:rPr>
            </w:pPr>
            <w:r w:rsidRPr="00473E36">
              <w:rPr>
                <w:rFonts w:cstheme="minorHAnsi"/>
                <w:b/>
                <w:bCs/>
                <w:color w:val="2B65AE"/>
              </w:rPr>
              <w:t>Prep</w:t>
            </w:r>
            <w:r w:rsidR="00473E36" w:rsidRPr="00473E36">
              <w:rPr>
                <w:rFonts w:cstheme="minorHAnsi"/>
                <w:b/>
                <w:bCs/>
                <w:color w:val="2B65AE"/>
              </w:rPr>
              <w:t>ared by</w:t>
            </w:r>
          </w:p>
        </w:tc>
        <w:tc>
          <w:tcPr>
            <w:tcW w:w="1350" w:type="pct"/>
            <w:shd w:val="clear" w:color="auto" w:fill="auto"/>
            <w:vAlign w:val="center"/>
          </w:tcPr>
          <w:p w14:paraId="27DDCB29" w14:textId="77777777" w:rsidR="00736EE9" w:rsidRPr="00473E36" w:rsidRDefault="00946B46" w:rsidP="0047662F">
            <w:pPr>
              <w:jc w:val="center"/>
              <w:rPr>
                <w:rFonts w:cstheme="minorHAnsi"/>
                <w:color w:val="2B65AE"/>
              </w:rPr>
            </w:pPr>
            <w:r>
              <w:rPr>
                <w:rFonts w:cstheme="minorHAnsi"/>
                <w:color w:val="2B65AE"/>
              </w:rPr>
              <w:fldChar w:fldCharType="begin"/>
            </w:r>
            <w:r>
              <w:rPr>
                <w:rFonts w:cstheme="minorHAnsi"/>
                <w:color w:val="2B65AE"/>
              </w:rPr>
              <w:instrText xml:space="preserve"> AUTHOR \* FirstCap \* MERGEFORMAT </w:instrText>
            </w:r>
            <w:r>
              <w:rPr>
                <w:rFonts w:cstheme="minorHAnsi"/>
                <w:color w:val="2B65AE"/>
              </w:rPr>
              <w:fldChar w:fldCharType="separate"/>
            </w:r>
            <w:r w:rsidR="00D91A47">
              <w:rPr>
                <w:rFonts w:cstheme="minorHAnsi"/>
                <w:noProof/>
                <w:color w:val="2B65AE"/>
              </w:rPr>
              <w:t>Francesco Dazzi</w:t>
            </w:r>
            <w:r>
              <w:rPr>
                <w:rFonts w:cstheme="minorHAnsi"/>
                <w:color w:val="2B65AE"/>
              </w:rPr>
              <w:fldChar w:fldCharType="end"/>
            </w:r>
          </w:p>
        </w:tc>
        <w:tc>
          <w:tcPr>
            <w:tcW w:w="1350" w:type="pct"/>
            <w:shd w:val="clear" w:color="auto" w:fill="auto"/>
            <w:vAlign w:val="center"/>
          </w:tcPr>
          <w:p w14:paraId="02C79D85" w14:textId="77777777" w:rsidR="00736EE9" w:rsidRPr="00473E36" w:rsidRDefault="00736EE9" w:rsidP="0047662F">
            <w:pPr>
              <w:jc w:val="center"/>
              <w:rPr>
                <w:rFonts w:cstheme="minorHAnsi"/>
                <w:color w:val="2B65AE"/>
              </w:rPr>
            </w:pPr>
          </w:p>
        </w:tc>
        <w:tc>
          <w:tcPr>
            <w:tcW w:w="1350" w:type="pct"/>
            <w:shd w:val="clear" w:color="auto" w:fill="auto"/>
            <w:vAlign w:val="center"/>
          </w:tcPr>
          <w:p w14:paraId="3EF29E94" w14:textId="77777777" w:rsidR="00736EE9" w:rsidRPr="00473E36" w:rsidRDefault="00736EE9" w:rsidP="0047662F">
            <w:pPr>
              <w:jc w:val="center"/>
              <w:rPr>
                <w:rFonts w:cstheme="minorHAnsi"/>
                <w:color w:val="2B65AE"/>
              </w:rPr>
            </w:pPr>
          </w:p>
        </w:tc>
      </w:tr>
      <w:tr w:rsidR="00473E36" w:rsidRPr="00473E36" w14:paraId="13B9E375" w14:textId="77777777" w:rsidTr="0047662F">
        <w:trPr>
          <w:cantSplit/>
          <w:trHeight w:hRule="exact" w:val="737"/>
        </w:trPr>
        <w:tc>
          <w:tcPr>
            <w:tcW w:w="950" w:type="pct"/>
            <w:shd w:val="clear" w:color="auto" w:fill="BDD6EE"/>
            <w:vAlign w:val="center"/>
          </w:tcPr>
          <w:p w14:paraId="18143017" w14:textId="77777777" w:rsidR="00736EE9" w:rsidRPr="00473E36" w:rsidRDefault="00473E36" w:rsidP="0047662F">
            <w:pPr>
              <w:rPr>
                <w:rFonts w:cstheme="minorHAnsi"/>
                <w:b/>
                <w:bCs/>
                <w:color w:val="2B65AE"/>
              </w:rPr>
            </w:pPr>
            <w:r w:rsidRPr="00473E36">
              <w:rPr>
                <w:rFonts w:cstheme="minorHAnsi"/>
                <w:b/>
                <w:bCs/>
                <w:color w:val="2B65AE"/>
              </w:rPr>
              <w:t>Approved by</w:t>
            </w:r>
          </w:p>
        </w:tc>
        <w:tc>
          <w:tcPr>
            <w:tcW w:w="1350" w:type="pct"/>
            <w:shd w:val="clear" w:color="auto" w:fill="auto"/>
            <w:vAlign w:val="center"/>
          </w:tcPr>
          <w:p w14:paraId="598590E2" w14:textId="77777777" w:rsidR="00736EE9" w:rsidRPr="00473E36" w:rsidRDefault="00736EE9" w:rsidP="0047662F">
            <w:pPr>
              <w:jc w:val="center"/>
              <w:rPr>
                <w:rFonts w:cstheme="minorHAnsi"/>
                <w:color w:val="2B65AE"/>
              </w:rPr>
            </w:pPr>
          </w:p>
        </w:tc>
        <w:tc>
          <w:tcPr>
            <w:tcW w:w="1350" w:type="pct"/>
            <w:shd w:val="clear" w:color="auto" w:fill="auto"/>
            <w:vAlign w:val="center"/>
          </w:tcPr>
          <w:p w14:paraId="74142695" w14:textId="77777777" w:rsidR="00736EE9" w:rsidRPr="00473E36" w:rsidRDefault="00736EE9" w:rsidP="0047662F">
            <w:pPr>
              <w:jc w:val="center"/>
              <w:rPr>
                <w:rFonts w:cstheme="minorHAnsi"/>
                <w:color w:val="2B65AE"/>
              </w:rPr>
            </w:pPr>
          </w:p>
        </w:tc>
        <w:tc>
          <w:tcPr>
            <w:tcW w:w="1350" w:type="pct"/>
            <w:shd w:val="clear" w:color="auto" w:fill="auto"/>
            <w:vAlign w:val="center"/>
          </w:tcPr>
          <w:p w14:paraId="44192554" w14:textId="77777777" w:rsidR="00736EE9" w:rsidRPr="00473E36" w:rsidRDefault="00736EE9" w:rsidP="0047662F">
            <w:pPr>
              <w:jc w:val="center"/>
              <w:rPr>
                <w:rFonts w:cstheme="minorHAnsi"/>
                <w:color w:val="2B65AE"/>
              </w:rPr>
            </w:pPr>
          </w:p>
        </w:tc>
      </w:tr>
      <w:tr w:rsidR="00473E36" w:rsidRPr="00473E36" w14:paraId="53F9BBA1" w14:textId="77777777" w:rsidTr="0047662F">
        <w:trPr>
          <w:cantSplit/>
          <w:trHeight w:hRule="exact" w:val="737"/>
        </w:trPr>
        <w:tc>
          <w:tcPr>
            <w:tcW w:w="950" w:type="pct"/>
            <w:shd w:val="clear" w:color="auto" w:fill="BDD6EE"/>
            <w:vAlign w:val="center"/>
          </w:tcPr>
          <w:p w14:paraId="5D57AE1C" w14:textId="77777777" w:rsidR="00736EE9" w:rsidRPr="00473E36" w:rsidRDefault="00473E36" w:rsidP="0047662F">
            <w:pPr>
              <w:rPr>
                <w:rFonts w:cstheme="minorHAnsi"/>
                <w:b/>
                <w:bCs/>
                <w:color w:val="2B65AE"/>
              </w:rPr>
            </w:pPr>
            <w:r w:rsidRPr="00473E36">
              <w:rPr>
                <w:rFonts w:cstheme="minorHAnsi"/>
                <w:b/>
                <w:bCs/>
                <w:color w:val="2B65AE"/>
              </w:rPr>
              <w:t>Released by</w:t>
            </w:r>
          </w:p>
        </w:tc>
        <w:tc>
          <w:tcPr>
            <w:tcW w:w="1350" w:type="pct"/>
            <w:shd w:val="clear" w:color="auto" w:fill="auto"/>
            <w:vAlign w:val="center"/>
          </w:tcPr>
          <w:p w14:paraId="07BF4144" w14:textId="77777777" w:rsidR="00736EE9" w:rsidRPr="00473E36" w:rsidRDefault="00736EE9" w:rsidP="0047662F">
            <w:pPr>
              <w:jc w:val="center"/>
              <w:rPr>
                <w:rFonts w:cstheme="minorHAnsi"/>
                <w:color w:val="2B65AE"/>
              </w:rPr>
            </w:pPr>
          </w:p>
        </w:tc>
        <w:tc>
          <w:tcPr>
            <w:tcW w:w="1350" w:type="pct"/>
            <w:shd w:val="clear" w:color="auto" w:fill="auto"/>
            <w:vAlign w:val="center"/>
          </w:tcPr>
          <w:p w14:paraId="4F37800E" w14:textId="77777777" w:rsidR="00736EE9" w:rsidRPr="00473E36" w:rsidRDefault="00736EE9" w:rsidP="0047662F">
            <w:pPr>
              <w:jc w:val="center"/>
              <w:rPr>
                <w:rFonts w:cstheme="minorHAnsi"/>
                <w:color w:val="2B65AE"/>
              </w:rPr>
            </w:pPr>
          </w:p>
        </w:tc>
        <w:tc>
          <w:tcPr>
            <w:tcW w:w="1350" w:type="pct"/>
            <w:shd w:val="clear" w:color="auto" w:fill="auto"/>
            <w:vAlign w:val="center"/>
          </w:tcPr>
          <w:p w14:paraId="1F387553" w14:textId="77777777" w:rsidR="00736EE9" w:rsidRPr="00473E36" w:rsidRDefault="00736EE9" w:rsidP="0047662F">
            <w:pPr>
              <w:jc w:val="center"/>
              <w:rPr>
                <w:rFonts w:cstheme="minorHAnsi"/>
                <w:color w:val="2B65AE"/>
              </w:rPr>
            </w:pPr>
          </w:p>
        </w:tc>
      </w:tr>
    </w:tbl>
    <w:p w14:paraId="2E9FFE75" w14:textId="77777777" w:rsidR="007F1E2F" w:rsidRPr="00980B1B" w:rsidRDefault="00B24CD6" w:rsidP="00980B1B">
      <w:pPr>
        <w:spacing w:after="0"/>
        <w:ind w:right="270"/>
        <w:jc w:val="center"/>
        <w:rPr>
          <w:sz w:val="18"/>
        </w:rPr>
        <w:sectPr w:rsidR="007F1E2F" w:rsidRPr="00980B1B" w:rsidSect="00E260A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2835" w:right="1134" w:bottom="2268" w:left="1134" w:header="709" w:footer="709" w:gutter="0"/>
          <w:cols w:space="708"/>
          <w:vAlign w:val="center"/>
          <w:titlePg/>
          <w:docGrid w:linePitch="360"/>
        </w:sectPr>
      </w:pPr>
      <w:r w:rsidRPr="00130076"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ED4FDA" wp14:editId="251D3E55">
                <wp:simplePos x="0" y="0"/>
                <wp:positionH relativeFrom="column">
                  <wp:align>center</wp:align>
                </wp:positionH>
                <wp:positionV relativeFrom="page">
                  <wp:posOffset>3420745</wp:posOffset>
                </wp:positionV>
                <wp:extent cx="6120000" cy="1944000"/>
                <wp:effectExtent l="0" t="0" r="0" b="0"/>
                <wp:wrapNone/>
                <wp:docPr id="5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000" cy="194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093115" w14:textId="76795C50" w:rsidR="006571E4" w:rsidRDefault="006571E4" w:rsidP="006571E4">
                            <w:pPr>
                              <w:pStyle w:val="Title"/>
                            </w:pPr>
                            <w:fldSimple w:instr=" TITLE  \* MERGEFORMAT ">
                              <w:r>
                                <w:t>Document Title</w:t>
                              </w:r>
                            </w:fldSimple>
                          </w:p>
                          <w:p w14:paraId="545824BF" w14:textId="09103D38" w:rsidR="00212953" w:rsidRPr="006E1B88" w:rsidRDefault="0003464E" w:rsidP="006E1B88">
                            <w:pPr>
                              <w:pStyle w:val="Subtitle"/>
                            </w:pPr>
                            <w:r w:rsidRPr="006E1B88">
                              <w:t xml:space="preserve">Document </w:t>
                            </w:r>
                            <w:r w:rsidR="000B4968">
                              <w:t>ID</w:t>
                            </w:r>
                            <w:r w:rsidRPr="006E1B88">
                              <w:t xml:space="preserve">: </w:t>
                            </w:r>
                            <w:fldSimple w:instr=" DOCPROPERTY &quot;Document number&quot; \* MERGEFORMAT ">
                              <w:r w:rsidR="00D91A47">
                                <w:t>CTA-WPXXXX-DOC-NNNNNN</w:t>
                              </w:r>
                            </w:fldSimple>
                            <w:r w:rsidR="00212953" w:rsidRPr="006E1B88">
                              <w:br/>
                              <w:t xml:space="preserve">Project proposal ID: </w:t>
                            </w:r>
                            <w:fldSimple w:instr=" DOCPROPERTY &quot;Proposal ID&quot; \* MERGEFORMAT ">
                              <w:r w:rsidR="00D91A47">
                                <w:t>IR0000012</w:t>
                              </w:r>
                            </w:fldSimple>
                            <w:r w:rsidR="00212953" w:rsidRPr="006E1B88">
                              <w:br/>
                              <w:t xml:space="preserve">CUP: </w:t>
                            </w:r>
                            <w:fldSimple w:instr=" DOCPROPERTY &quot;CUP&quot; \* MERGEFORMAT ">
                              <w:r w:rsidR="00D91A47">
                                <w:t>C53C22000430006</w:t>
                              </w:r>
                            </w:fldSimple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ED4FDA" id="_x0000_t202" coordsize="21600,21600" o:spt="202" path="m,l,21600r21600,l21600,xe">
                <v:stroke joinstyle="miter"/>
                <v:path gradientshapeok="t" o:connecttype="rect"/>
              </v:shapetype>
              <v:shape id="Casella di testo 5" o:spid="_x0000_s1026" type="#_x0000_t202" style="position:absolute;left:0;text-align:left;margin-left:0;margin-top:269.35pt;width:481.9pt;height:153.0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" filled="f" stroked="f" strokeweight=".5pt">
                <v:textbox>
                  <w:txbxContent>
                    <w:p w14:paraId="4F093115" w14:textId="76795C50" w:rsidR="006571E4" w:rsidRDefault="006571E4" w:rsidP="006571E4">
                      <w:pPr>
                        <w:pStyle w:val="Title"/>
                      </w:pPr>
                      <w:fldSimple w:instr=" TITLE  \* MERGEFORMAT ">
                        <w:r>
                          <w:t>Document Title</w:t>
                        </w:r>
                      </w:fldSimple>
                    </w:p>
                    <w:p w14:paraId="545824BF" w14:textId="09103D38" w:rsidR="00212953" w:rsidRPr="006E1B88" w:rsidRDefault="0003464E" w:rsidP="006E1B88">
                      <w:pPr>
                        <w:pStyle w:val="Subtitle"/>
                      </w:pPr>
                      <w:r w:rsidRPr="006E1B88">
                        <w:t xml:space="preserve">Document </w:t>
                      </w:r>
                      <w:r w:rsidR="000B4968">
                        <w:t>ID</w:t>
                      </w:r>
                      <w:r w:rsidRPr="006E1B88">
                        <w:t xml:space="preserve">: </w:t>
                      </w:r>
                      <w:fldSimple w:instr=" DOCPROPERTY &quot;Document number&quot; \* MERGEFORMAT ">
                        <w:r w:rsidR="00D91A47">
                          <w:t>CTA-WPXXXX-DOC-NNNNNN</w:t>
                        </w:r>
                      </w:fldSimple>
                      <w:r w:rsidR="00212953" w:rsidRPr="006E1B88">
                        <w:br/>
                        <w:t xml:space="preserve">Project proposal ID: </w:t>
                      </w:r>
                      <w:fldSimple w:instr=" DOCPROPERTY &quot;Proposal ID&quot; \* MERGEFORMAT ">
                        <w:r w:rsidR="00D91A47">
                          <w:t>IR0000012</w:t>
                        </w:r>
                      </w:fldSimple>
                      <w:r w:rsidR="00212953" w:rsidRPr="006E1B88">
                        <w:br/>
                        <w:t xml:space="preserve">CUP: </w:t>
                      </w:r>
                      <w:fldSimple w:instr=" DOCPROPERTY &quot;CUP&quot; \* MERGEFORMAT ">
                        <w:r w:rsidR="00D91A47">
                          <w:t>C53C22000430006</w:t>
                        </w:r>
                      </w:fldSimple>
                    </w:p>
                  </w:txbxContent>
                </v:textbox>
                <w10:wrap anchory="page"/>
              </v:shape>
            </w:pict>
          </mc:Fallback>
        </mc:AlternateContent>
      </w:r>
    </w:p>
    <w:tbl>
      <w:tblPr>
        <w:tblpPr w:leftFromText="181" w:rightFromText="181" w:topFromText="181" w:bottomFromText="181" w:vertAnchor="text" w:tblpXSpec="center" w:tblpY="1"/>
        <w:tblOverlap w:val="never"/>
        <w:tblW w:w="5000" w:type="pct"/>
        <w:tblBorders>
          <w:top w:val="single" w:sz="4" w:space="0" w:color="2B65AE"/>
          <w:left w:val="single" w:sz="4" w:space="0" w:color="2B65AE"/>
          <w:bottom w:val="single" w:sz="4" w:space="0" w:color="2B65AE"/>
          <w:right w:val="single" w:sz="4" w:space="0" w:color="2B65AE"/>
          <w:insideH w:val="single" w:sz="4" w:space="0" w:color="2B65AE"/>
          <w:insideV w:val="single" w:sz="4" w:space="0" w:color="2B65AE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852"/>
        <w:gridCol w:w="3562"/>
        <w:gridCol w:w="2214"/>
      </w:tblGrid>
      <w:tr w:rsidR="00DF77BE" w:rsidRPr="00DF77BE" w14:paraId="33E268FF" w14:textId="77777777" w:rsidTr="0047662F">
        <w:trPr>
          <w:trHeight w:hRule="exact" w:val="340"/>
        </w:trPr>
        <w:tc>
          <w:tcPr>
            <w:tcW w:w="5000" w:type="pct"/>
            <w:gridSpan w:val="3"/>
            <w:tcBorders>
              <w:bottom w:val="double" w:sz="4" w:space="0" w:color="FFFFFF" w:themeColor="background1"/>
            </w:tcBorders>
            <w:shd w:val="clear" w:color="auto" w:fill="BDD6EE"/>
            <w:vAlign w:val="center"/>
          </w:tcPr>
          <w:p w14:paraId="4AF1A8B8" w14:textId="77777777" w:rsidR="00DF77BE" w:rsidRPr="00DF77BE" w:rsidRDefault="00DF77BE" w:rsidP="0047662F">
            <w:pPr>
              <w:pStyle w:val="Normalblue"/>
              <w:rPr>
                <w:rStyle w:val="Strong"/>
              </w:rPr>
            </w:pPr>
            <w:r w:rsidRPr="00DF77BE">
              <w:rPr>
                <w:rStyle w:val="Strong"/>
              </w:rPr>
              <w:lastRenderedPageBreak/>
              <w:t>Contributors</w:t>
            </w:r>
          </w:p>
        </w:tc>
      </w:tr>
      <w:tr w:rsidR="00A96BE1" w:rsidRPr="00DF77BE" w14:paraId="6484BD01" w14:textId="77777777" w:rsidTr="0047662F">
        <w:trPr>
          <w:trHeight w:hRule="exact" w:val="340"/>
        </w:trPr>
        <w:tc>
          <w:tcPr>
            <w:tcW w:w="2000" w:type="pct"/>
            <w:tcBorders>
              <w:top w:val="double" w:sz="4" w:space="0" w:color="FFFFFF" w:themeColor="background1"/>
              <w:right w:val="single" w:sz="4" w:space="0" w:color="2B65AE"/>
            </w:tcBorders>
            <w:shd w:val="clear" w:color="auto" w:fill="BDD6EE"/>
            <w:vAlign w:val="center"/>
          </w:tcPr>
          <w:p w14:paraId="0FE2C36D" w14:textId="77777777" w:rsidR="00DF77BE" w:rsidRPr="00DF77BE" w:rsidRDefault="00DF77BE" w:rsidP="0047662F">
            <w:pPr>
              <w:pStyle w:val="Normalblue"/>
            </w:pPr>
            <w:r w:rsidRPr="00DF77BE">
              <w:t>N</w:t>
            </w:r>
            <w:r w:rsidR="00E901B1">
              <w:t>a</w:t>
            </w:r>
            <w:r w:rsidRPr="00DF77BE">
              <w:t xml:space="preserve">me </w:t>
            </w:r>
            <w:r>
              <w:t>Surname</w:t>
            </w:r>
          </w:p>
        </w:tc>
        <w:tc>
          <w:tcPr>
            <w:tcW w:w="1850" w:type="pct"/>
            <w:tcBorders>
              <w:top w:val="double" w:sz="4" w:space="0" w:color="FFFFFF" w:themeColor="background1"/>
              <w:left w:val="single" w:sz="4" w:space="0" w:color="2B65AE"/>
              <w:right w:val="single" w:sz="4" w:space="0" w:color="2B65AE"/>
            </w:tcBorders>
            <w:shd w:val="clear" w:color="auto" w:fill="BDD6EE"/>
            <w:vAlign w:val="center"/>
          </w:tcPr>
          <w:p w14:paraId="096FD656" w14:textId="77777777" w:rsidR="00DF77BE" w:rsidRPr="00DF77BE" w:rsidRDefault="00DF77BE" w:rsidP="0047662F">
            <w:pPr>
              <w:pStyle w:val="Normalblue"/>
            </w:pPr>
            <w:r>
              <w:t>Organization, role</w:t>
            </w:r>
          </w:p>
        </w:tc>
        <w:tc>
          <w:tcPr>
            <w:tcW w:w="1150" w:type="pct"/>
            <w:tcBorders>
              <w:top w:val="double" w:sz="4" w:space="0" w:color="FFFFFF" w:themeColor="background1"/>
              <w:left w:val="single" w:sz="4" w:space="0" w:color="2B65AE"/>
            </w:tcBorders>
            <w:shd w:val="clear" w:color="auto" w:fill="BDD6EE"/>
            <w:vAlign w:val="center"/>
          </w:tcPr>
          <w:p w14:paraId="227E5B64" w14:textId="77777777" w:rsidR="00DF77BE" w:rsidRPr="00DF77BE" w:rsidRDefault="00BD3D8C" w:rsidP="0047662F">
            <w:pPr>
              <w:pStyle w:val="Normalblue"/>
            </w:pPr>
            <w:r w:rsidRPr="00BD3D8C">
              <w:t>Subject / Chapter</w:t>
            </w:r>
          </w:p>
        </w:tc>
      </w:tr>
      <w:tr w:rsidR="00DF77BE" w:rsidRPr="00DF77BE" w14:paraId="0B24C606" w14:textId="77777777" w:rsidTr="0047662F">
        <w:trPr>
          <w:trHeight w:hRule="exact" w:val="340"/>
        </w:trPr>
        <w:tc>
          <w:tcPr>
            <w:tcW w:w="2000" w:type="pct"/>
            <w:shd w:val="clear" w:color="auto" w:fill="FFFFFF"/>
            <w:vAlign w:val="center"/>
          </w:tcPr>
          <w:p w14:paraId="5353B99C" w14:textId="77777777" w:rsidR="00DF77BE" w:rsidRPr="00DF77BE" w:rsidRDefault="00DF77BE" w:rsidP="0047662F"/>
        </w:tc>
        <w:tc>
          <w:tcPr>
            <w:tcW w:w="1850" w:type="pct"/>
            <w:shd w:val="clear" w:color="auto" w:fill="FFFFFF"/>
            <w:vAlign w:val="center"/>
          </w:tcPr>
          <w:p w14:paraId="4E04853D" w14:textId="77777777" w:rsidR="00DF77BE" w:rsidRPr="00476692" w:rsidRDefault="00DF77BE" w:rsidP="0047662F"/>
        </w:tc>
        <w:tc>
          <w:tcPr>
            <w:tcW w:w="1150" w:type="pct"/>
            <w:shd w:val="clear" w:color="auto" w:fill="FFFFFF"/>
            <w:vAlign w:val="center"/>
          </w:tcPr>
          <w:p w14:paraId="1E7860C2" w14:textId="77777777" w:rsidR="00DF77BE" w:rsidRPr="00DF77BE" w:rsidRDefault="00DF77BE" w:rsidP="0047662F"/>
        </w:tc>
      </w:tr>
      <w:tr w:rsidR="00DF77BE" w:rsidRPr="00DF77BE" w14:paraId="256D08D5" w14:textId="77777777" w:rsidTr="0047662F">
        <w:trPr>
          <w:trHeight w:hRule="exact" w:val="340"/>
        </w:trPr>
        <w:tc>
          <w:tcPr>
            <w:tcW w:w="2000" w:type="pct"/>
            <w:shd w:val="clear" w:color="auto" w:fill="FFFFFF"/>
            <w:vAlign w:val="center"/>
          </w:tcPr>
          <w:p w14:paraId="1CCD9BF7" w14:textId="77777777" w:rsidR="00DF77BE" w:rsidRPr="00DF77BE" w:rsidRDefault="00DF77BE" w:rsidP="0047662F"/>
        </w:tc>
        <w:tc>
          <w:tcPr>
            <w:tcW w:w="1850" w:type="pct"/>
            <w:shd w:val="clear" w:color="auto" w:fill="FFFFFF"/>
            <w:vAlign w:val="center"/>
          </w:tcPr>
          <w:p w14:paraId="16E506A9" w14:textId="77777777" w:rsidR="00DF77BE" w:rsidRPr="00DF77BE" w:rsidRDefault="00DF77BE" w:rsidP="0047662F"/>
        </w:tc>
        <w:tc>
          <w:tcPr>
            <w:tcW w:w="1150" w:type="pct"/>
            <w:shd w:val="clear" w:color="auto" w:fill="FFFFFF"/>
            <w:vAlign w:val="center"/>
          </w:tcPr>
          <w:p w14:paraId="6B3D3026" w14:textId="77777777" w:rsidR="00DF77BE" w:rsidRPr="00DF77BE" w:rsidRDefault="00DF77BE" w:rsidP="0047662F"/>
        </w:tc>
      </w:tr>
      <w:tr w:rsidR="00DF77BE" w:rsidRPr="00DF77BE" w14:paraId="588D84A0" w14:textId="77777777" w:rsidTr="0047662F">
        <w:trPr>
          <w:trHeight w:hRule="exact" w:val="340"/>
        </w:trPr>
        <w:tc>
          <w:tcPr>
            <w:tcW w:w="2000" w:type="pct"/>
            <w:shd w:val="clear" w:color="auto" w:fill="FFFFFF"/>
            <w:vAlign w:val="center"/>
          </w:tcPr>
          <w:p w14:paraId="62F8A3ED" w14:textId="77777777" w:rsidR="00DF77BE" w:rsidRPr="00DF77BE" w:rsidRDefault="00DF77BE" w:rsidP="0047662F"/>
        </w:tc>
        <w:tc>
          <w:tcPr>
            <w:tcW w:w="1850" w:type="pct"/>
            <w:shd w:val="clear" w:color="auto" w:fill="FFFFFF"/>
            <w:vAlign w:val="center"/>
          </w:tcPr>
          <w:p w14:paraId="77B59F0D" w14:textId="77777777" w:rsidR="00DF77BE" w:rsidRPr="00DF77BE" w:rsidRDefault="00DF77BE" w:rsidP="0047662F"/>
        </w:tc>
        <w:tc>
          <w:tcPr>
            <w:tcW w:w="1150" w:type="pct"/>
            <w:shd w:val="clear" w:color="auto" w:fill="FFFFFF"/>
            <w:vAlign w:val="center"/>
          </w:tcPr>
          <w:p w14:paraId="0DA39B67" w14:textId="77777777" w:rsidR="00DF77BE" w:rsidRPr="00DF77BE" w:rsidRDefault="00DF77BE" w:rsidP="0047662F"/>
        </w:tc>
      </w:tr>
    </w:tbl>
    <w:p w14:paraId="4825CF88" w14:textId="2665AC15" w:rsidR="00980B1B" w:rsidRPr="006523D4" w:rsidRDefault="00980B1B" w:rsidP="000C2912">
      <w:pPr>
        <w:tabs>
          <w:tab w:val="left" w:pos="4300"/>
        </w:tabs>
      </w:pPr>
    </w:p>
    <w:tbl>
      <w:tblPr>
        <w:tblpPr w:leftFromText="181" w:rightFromText="181" w:topFromText="181" w:bottomFromText="181" w:vertAnchor="text" w:tblpXSpec="center" w:tblpY="1"/>
        <w:tblOverlap w:val="never"/>
        <w:tblW w:w="5000" w:type="pct"/>
        <w:tblBorders>
          <w:top w:val="single" w:sz="4" w:space="0" w:color="2B65AE"/>
          <w:left w:val="single" w:sz="4" w:space="0" w:color="2B65AE"/>
          <w:bottom w:val="single" w:sz="4" w:space="0" w:color="2B65AE"/>
          <w:right w:val="single" w:sz="4" w:space="0" w:color="2B65AE"/>
          <w:insideH w:val="single" w:sz="4" w:space="0" w:color="2B65AE"/>
          <w:insideV w:val="single" w:sz="4" w:space="0" w:color="2B65AE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0"/>
        <w:gridCol w:w="1059"/>
        <w:gridCol w:w="1733"/>
        <w:gridCol w:w="3562"/>
        <w:gridCol w:w="2214"/>
      </w:tblGrid>
      <w:tr w:rsidR="00BD3D8C" w:rsidRPr="009505D0" w14:paraId="6630AFC3" w14:textId="77777777" w:rsidTr="0047662F">
        <w:trPr>
          <w:trHeight w:val="340"/>
        </w:trPr>
        <w:tc>
          <w:tcPr>
            <w:tcW w:w="5000" w:type="pct"/>
            <w:gridSpan w:val="5"/>
            <w:tcBorders>
              <w:bottom w:val="double" w:sz="4" w:space="0" w:color="FFFFFF" w:themeColor="background1"/>
            </w:tcBorders>
            <w:shd w:val="clear" w:color="auto" w:fill="BDD6EE"/>
            <w:vAlign w:val="center"/>
          </w:tcPr>
          <w:p w14:paraId="6D977357" w14:textId="77777777" w:rsidR="00BD3D8C" w:rsidRPr="009505D0" w:rsidRDefault="004D7E28" w:rsidP="0047662F">
            <w:pPr>
              <w:pStyle w:val="Normalblue"/>
              <w:rPr>
                <w:rStyle w:val="Strong"/>
              </w:rPr>
            </w:pPr>
            <w:r>
              <w:rPr>
                <w:rStyle w:val="Strong"/>
              </w:rPr>
              <w:t xml:space="preserve">Document </w:t>
            </w:r>
            <w:r w:rsidR="00BD3D8C" w:rsidRPr="009505D0">
              <w:rPr>
                <w:rStyle w:val="Strong"/>
              </w:rPr>
              <w:t>Version</w:t>
            </w:r>
          </w:p>
        </w:tc>
      </w:tr>
      <w:tr w:rsidR="00BD3D8C" w:rsidRPr="009505D0" w14:paraId="3EBA0853" w14:textId="77777777" w:rsidTr="0047662F">
        <w:trPr>
          <w:trHeight w:val="340"/>
        </w:trPr>
        <w:tc>
          <w:tcPr>
            <w:tcW w:w="550" w:type="pct"/>
            <w:tcBorders>
              <w:top w:val="double" w:sz="4" w:space="0" w:color="FFFFFF" w:themeColor="background1"/>
            </w:tcBorders>
            <w:shd w:val="clear" w:color="auto" w:fill="BDD6EE"/>
            <w:vAlign w:val="center"/>
          </w:tcPr>
          <w:p w14:paraId="74D3C00D" w14:textId="77777777" w:rsidR="00BD3D8C" w:rsidRPr="009505D0" w:rsidRDefault="00BD3D8C" w:rsidP="0047662F">
            <w:pPr>
              <w:pStyle w:val="Normalblue"/>
              <w:jc w:val="center"/>
            </w:pPr>
            <w:r w:rsidRPr="009505D0">
              <w:t>Issue</w:t>
            </w:r>
          </w:p>
        </w:tc>
        <w:tc>
          <w:tcPr>
            <w:tcW w:w="550" w:type="pct"/>
            <w:tcBorders>
              <w:top w:val="double" w:sz="4" w:space="0" w:color="FFFFFF" w:themeColor="background1"/>
            </w:tcBorders>
            <w:shd w:val="clear" w:color="auto" w:fill="BDD6EE"/>
            <w:vAlign w:val="center"/>
          </w:tcPr>
          <w:p w14:paraId="7A7BA85B" w14:textId="77777777" w:rsidR="00BD3D8C" w:rsidRPr="009505D0" w:rsidRDefault="00BD3D8C" w:rsidP="0047662F">
            <w:pPr>
              <w:pStyle w:val="Normalblue"/>
              <w:jc w:val="center"/>
            </w:pPr>
            <w:r w:rsidRPr="009505D0">
              <w:t>Revision</w:t>
            </w:r>
          </w:p>
        </w:tc>
        <w:tc>
          <w:tcPr>
            <w:tcW w:w="900" w:type="pct"/>
            <w:tcBorders>
              <w:top w:val="double" w:sz="4" w:space="0" w:color="FFFFFF" w:themeColor="background1"/>
            </w:tcBorders>
            <w:shd w:val="clear" w:color="auto" w:fill="BDD6EE"/>
            <w:vAlign w:val="center"/>
          </w:tcPr>
          <w:p w14:paraId="74F6B227" w14:textId="77777777" w:rsidR="00BD3D8C" w:rsidRPr="009505D0" w:rsidRDefault="00BD3D8C" w:rsidP="0047662F">
            <w:pPr>
              <w:pStyle w:val="Normalblue"/>
              <w:jc w:val="center"/>
            </w:pPr>
            <w:r w:rsidRPr="009505D0">
              <w:t>Creation Date</w:t>
            </w:r>
          </w:p>
        </w:tc>
        <w:tc>
          <w:tcPr>
            <w:tcW w:w="1850" w:type="pct"/>
            <w:tcBorders>
              <w:top w:val="double" w:sz="4" w:space="0" w:color="FFFFFF" w:themeColor="background1"/>
            </w:tcBorders>
            <w:shd w:val="clear" w:color="auto" w:fill="BDD6EE"/>
            <w:vAlign w:val="center"/>
          </w:tcPr>
          <w:p w14:paraId="371D6F31" w14:textId="77777777" w:rsidR="00BD3D8C" w:rsidRPr="009505D0" w:rsidRDefault="00BD3D8C" w:rsidP="0047662F">
            <w:pPr>
              <w:pStyle w:val="Normalblue"/>
            </w:pPr>
            <w:r w:rsidRPr="009505D0">
              <w:t>Notes</w:t>
            </w:r>
          </w:p>
        </w:tc>
        <w:tc>
          <w:tcPr>
            <w:tcW w:w="1150" w:type="pct"/>
            <w:tcBorders>
              <w:top w:val="double" w:sz="4" w:space="0" w:color="FFFFFF" w:themeColor="background1"/>
            </w:tcBorders>
            <w:shd w:val="clear" w:color="auto" w:fill="BDD6EE"/>
            <w:vAlign w:val="center"/>
          </w:tcPr>
          <w:p w14:paraId="7F3F695D" w14:textId="77777777" w:rsidR="00BD3D8C" w:rsidRPr="009505D0" w:rsidRDefault="00BD3D8C" w:rsidP="0047662F">
            <w:pPr>
              <w:pStyle w:val="Normalblue"/>
            </w:pPr>
            <w:r w:rsidRPr="009505D0">
              <w:t>Distribution</w:t>
            </w:r>
          </w:p>
        </w:tc>
      </w:tr>
      <w:tr w:rsidR="00BD3D8C" w:rsidRPr="009505D0" w14:paraId="0F084D19" w14:textId="77777777" w:rsidTr="0047662F">
        <w:trPr>
          <w:trHeight w:val="340"/>
        </w:trPr>
        <w:tc>
          <w:tcPr>
            <w:tcW w:w="550" w:type="pct"/>
            <w:shd w:val="clear" w:color="auto" w:fill="FFFFFF"/>
            <w:vAlign w:val="center"/>
          </w:tcPr>
          <w:p w14:paraId="01DE3598" w14:textId="77777777" w:rsidR="00BD3D8C" w:rsidRPr="009505D0" w:rsidRDefault="00000000" w:rsidP="0047662F">
            <w:pPr>
              <w:jc w:val="center"/>
            </w:pPr>
            <w:fldSimple w:instr=" DOCPROPERTY &quot;Issue&quot;  \* MERGEFORMAT ">
              <w:r w:rsidR="00D91A47">
                <w:t>1</w:t>
              </w:r>
            </w:fldSimple>
          </w:p>
        </w:tc>
        <w:tc>
          <w:tcPr>
            <w:tcW w:w="550" w:type="pct"/>
            <w:shd w:val="clear" w:color="auto" w:fill="FFFFFF"/>
            <w:vAlign w:val="center"/>
          </w:tcPr>
          <w:p w14:paraId="44BAA8BD" w14:textId="77777777" w:rsidR="00BD3D8C" w:rsidRPr="009505D0" w:rsidRDefault="00000000" w:rsidP="0047662F">
            <w:pPr>
              <w:jc w:val="center"/>
            </w:pPr>
            <w:fldSimple w:instr=" DOCPROPERTY &quot;Revision&quot;  \* MERGEFORMAT ">
              <w:r w:rsidR="00D91A47">
                <w:t>A</w:t>
              </w:r>
            </w:fldSimple>
          </w:p>
        </w:tc>
        <w:tc>
          <w:tcPr>
            <w:tcW w:w="900" w:type="pct"/>
            <w:shd w:val="clear" w:color="auto" w:fill="FFFFFF"/>
            <w:vAlign w:val="center"/>
          </w:tcPr>
          <w:p w14:paraId="47E82E0F" w14:textId="77777777" w:rsidR="00BD3D8C" w:rsidRPr="009505D0" w:rsidRDefault="00D81225" w:rsidP="0047662F">
            <w:pPr>
              <w:jc w:val="center"/>
            </w:pPr>
            <w:r>
              <w:fldChar w:fldCharType="begin"/>
            </w:r>
            <w:r>
              <w:instrText xml:space="preserve"> DATE \@ "yyyy-MM-dd" \* MERGEFORMAT </w:instrText>
            </w:r>
            <w:r>
              <w:fldChar w:fldCharType="separate"/>
            </w:r>
            <w:r w:rsidR="00D91A47">
              <w:rPr>
                <w:noProof/>
              </w:rPr>
              <w:t>2024-10-01</w:t>
            </w:r>
            <w:r>
              <w:fldChar w:fldCharType="end"/>
            </w:r>
          </w:p>
        </w:tc>
        <w:tc>
          <w:tcPr>
            <w:tcW w:w="1850" w:type="pct"/>
            <w:shd w:val="clear" w:color="auto" w:fill="FFFFFF"/>
            <w:vAlign w:val="center"/>
          </w:tcPr>
          <w:p w14:paraId="313BC64C" w14:textId="77777777" w:rsidR="00BD3D8C" w:rsidRPr="009505D0" w:rsidRDefault="00BD3D8C" w:rsidP="0047662F"/>
        </w:tc>
        <w:tc>
          <w:tcPr>
            <w:tcW w:w="1150" w:type="pct"/>
            <w:shd w:val="clear" w:color="auto" w:fill="FFFFFF"/>
            <w:vAlign w:val="center"/>
          </w:tcPr>
          <w:p w14:paraId="5D332B13" w14:textId="77777777" w:rsidR="00BD3D8C" w:rsidRPr="009505D0" w:rsidRDefault="00BD3D8C" w:rsidP="0047662F"/>
        </w:tc>
      </w:tr>
    </w:tbl>
    <w:p w14:paraId="4C827FB7" w14:textId="77777777" w:rsidR="00BD3D8C" w:rsidRPr="006523D4" w:rsidRDefault="00BD3D8C" w:rsidP="006523D4"/>
    <w:tbl>
      <w:tblPr>
        <w:tblpPr w:leftFromText="181" w:rightFromText="181" w:topFromText="181" w:bottomFromText="181" w:vertAnchor="text" w:tblpXSpec="center" w:tblpY="1"/>
        <w:tblOverlap w:val="never"/>
        <w:tblW w:w="5000" w:type="pct"/>
        <w:tblBorders>
          <w:top w:val="single" w:sz="4" w:space="0" w:color="2B65AE"/>
          <w:left w:val="single" w:sz="4" w:space="0" w:color="2B65AE"/>
          <w:bottom w:val="single" w:sz="4" w:space="0" w:color="2B65AE"/>
          <w:right w:val="single" w:sz="4" w:space="0" w:color="2B65AE"/>
          <w:insideH w:val="single" w:sz="4" w:space="0" w:color="2B65AE"/>
          <w:insideV w:val="single" w:sz="4" w:space="0" w:color="2B65AE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0"/>
        <w:gridCol w:w="1059"/>
        <w:gridCol w:w="1733"/>
        <w:gridCol w:w="3562"/>
        <w:gridCol w:w="2214"/>
      </w:tblGrid>
      <w:tr w:rsidR="00DF77BE" w:rsidRPr="00FE1286" w14:paraId="1C51D7BE" w14:textId="77777777" w:rsidTr="0047662F">
        <w:trPr>
          <w:trHeight w:val="340"/>
        </w:trPr>
        <w:tc>
          <w:tcPr>
            <w:tcW w:w="5000" w:type="pct"/>
            <w:gridSpan w:val="5"/>
            <w:tcBorders>
              <w:top w:val="single" w:sz="4" w:space="0" w:color="2B65AE"/>
              <w:left w:val="single" w:sz="4" w:space="0" w:color="2B65AE"/>
              <w:bottom w:val="double" w:sz="4" w:space="0" w:color="FFFFFF" w:themeColor="background1"/>
              <w:right w:val="single" w:sz="4" w:space="0" w:color="2B65AE"/>
            </w:tcBorders>
            <w:shd w:val="clear" w:color="auto" w:fill="BDD6EE"/>
            <w:vAlign w:val="center"/>
          </w:tcPr>
          <w:p w14:paraId="456A5BD5" w14:textId="77777777" w:rsidR="00DF77BE" w:rsidRPr="00DF77BE" w:rsidRDefault="00DF77BE" w:rsidP="0047662F">
            <w:pPr>
              <w:pStyle w:val="Normalblue"/>
              <w:rPr>
                <w:rStyle w:val="Strong"/>
              </w:rPr>
            </w:pPr>
            <w:r w:rsidRPr="00DF77BE">
              <w:rPr>
                <w:rStyle w:val="Strong"/>
              </w:rPr>
              <w:t>Change Record</w:t>
            </w:r>
          </w:p>
        </w:tc>
      </w:tr>
      <w:tr w:rsidR="00DF77BE" w:rsidRPr="00FE1286" w14:paraId="662B48B7" w14:textId="77777777" w:rsidTr="0047662F">
        <w:trPr>
          <w:trHeight w:val="340"/>
        </w:trPr>
        <w:tc>
          <w:tcPr>
            <w:tcW w:w="550" w:type="pct"/>
            <w:tcBorders>
              <w:top w:val="double" w:sz="4" w:space="0" w:color="FFFFFF" w:themeColor="background1"/>
            </w:tcBorders>
            <w:shd w:val="clear" w:color="auto" w:fill="BDD6EE"/>
            <w:vAlign w:val="center"/>
          </w:tcPr>
          <w:p w14:paraId="0ACE53F1" w14:textId="77777777" w:rsidR="00DF77BE" w:rsidRPr="00FE1286" w:rsidRDefault="00DF77BE" w:rsidP="0047662F">
            <w:pPr>
              <w:pStyle w:val="Normalblue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Issue</w:t>
            </w:r>
          </w:p>
        </w:tc>
        <w:tc>
          <w:tcPr>
            <w:tcW w:w="550" w:type="pct"/>
            <w:tcBorders>
              <w:top w:val="double" w:sz="4" w:space="0" w:color="FFFFFF" w:themeColor="background1"/>
            </w:tcBorders>
            <w:shd w:val="clear" w:color="auto" w:fill="BDD6EE"/>
            <w:vAlign w:val="center"/>
          </w:tcPr>
          <w:p w14:paraId="2876F5B5" w14:textId="77777777" w:rsidR="00DF77BE" w:rsidRPr="00FE1286" w:rsidRDefault="00DF77BE" w:rsidP="0047662F">
            <w:pPr>
              <w:pStyle w:val="Normalblue"/>
              <w:jc w:val="center"/>
              <w:rPr>
                <w:rFonts w:cstheme="minorHAnsi"/>
              </w:rPr>
            </w:pPr>
            <w:r w:rsidRPr="00FE1286">
              <w:rPr>
                <w:rFonts w:cstheme="minorHAnsi"/>
              </w:rPr>
              <w:t>Revision</w:t>
            </w:r>
          </w:p>
        </w:tc>
        <w:tc>
          <w:tcPr>
            <w:tcW w:w="900" w:type="pct"/>
            <w:tcBorders>
              <w:top w:val="double" w:sz="4" w:space="0" w:color="FFFFFF" w:themeColor="background1"/>
            </w:tcBorders>
            <w:shd w:val="clear" w:color="auto" w:fill="BDD6EE"/>
            <w:vAlign w:val="center"/>
          </w:tcPr>
          <w:p w14:paraId="76BCDA39" w14:textId="77777777" w:rsidR="00DF77BE" w:rsidRPr="00FE1286" w:rsidRDefault="008D7D33" w:rsidP="0047662F">
            <w:pPr>
              <w:pStyle w:val="Normalblue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Release</w:t>
            </w:r>
            <w:r w:rsidR="00BD3D8C">
              <w:rPr>
                <w:rFonts w:cstheme="minorHAnsi"/>
              </w:rPr>
              <w:t xml:space="preserve"> </w:t>
            </w:r>
            <w:r w:rsidR="00DF77BE" w:rsidRPr="00FE1286">
              <w:rPr>
                <w:rFonts w:cstheme="minorHAnsi"/>
              </w:rPr>
              <w:t>Dat</w:t>
            </w:r>
            <w:r w:rsidR="00BD3D8C">
              <w:rPr>
                <w:rFonts w:cstheme="minorHAnsi"/>
              </w:rPr>
              <w:t>e</w:t>
            </w:r>
          </w:p>
        </w:tc>
        <w:tc>
          <w:tcPr>
            <w:tcW w:w="1850" w:type="pct"/>
            <w:tcBorders>
              <w:top w:val="double" w:sz="4" w:space="0" w:color="FFFFFF" w:themeColor="background1"/>
            </w:tcBorders>
            <w:shd w:val="clear" w:color="auto" w:fill="BDD6EE"/>
            <w:vAlign w:val="center"/>
          </w:tcPr>
          <w:p w14:paraId="460CA2C2" w14:textId="77777777" w:rsidR="00DF77BE" w:rsidRPr="00FE1286" w:rsidRDefault="00BD3D8C" w:rsidP="0047662F">
            <w:pPr>
              <w:pStyle w:val="Normalblue"/>
              <w:rPr>
                <w:rFonts w:cstheme="minorHAnsi"/>
              </w:rPr>
            </w:pPr>
            <w:r w:rsidRPr="00BD3D8C">
              <w:rPr>
                <w:rFonts w:cstheme="minorHAnsi"/>
              </w:rPr>
              <w:t>Reason / Remarks / Initiation</w:t>
            </w:r>
          </w:p>
        </w:tc>
        <w:tc>
          <w:tcPr>
            <w:tcW w:w="1150" w:type="pct"/>
            <w:tcBorders>
              <w:top w:val="double" w:sz="4" w:space="0" w:color="FFFFFF" w:themeColor="background1"/>
            </w:tcBorders>
            <w:shd w:val="clear" w:color="auto" w:fill="BDD6EE"/>
            <w:vAlign w:val="center"/>
          </w:tcPr>
          <w:p w14:paraId="6DCCD599" w14:textId="77777777" w:rsidR="00DF77BE" w:rsidRPr="00FE1286" w:rsidRDefault="00BD3D8C" w:rsidP="0047662F">
            <w:pPr>
              <w:pStyle w:val="Normalblue"/>
              <w:rPr>
                <w:rFonts w:cstheme="minorHAnsi"/>
              </w:rPr>
            </w:pPr>
            <w:r w:rsidRPr="00BD3D8C">
              <w:rPr>
                <w:rFonts w:cstheme="minorHAnsi"/>
              </w:rPr>
              <w:t>Part Affected</w:t>
            </w:r>
          </w:p>
        </w:tc>
      </w:tr>
      <w:tr w:rsidR="00DF77BE" w:rsidRPr="00FE1286" w14:paraId="0FB9C341" w14:textId="77777777" w:rsidTr="0047662F">
        <w:trPr>
          <w:trHeight w:val="340"/>
        </w:trPr>
        <w:tc>
          <w:tcPr>
            <w:tcW w:w="550" w:type="pct"/>
            <w:shd w:val="clear" w:color="auto" w:fill="FFFFFF"/>
            <w:vAlign w:val="center"/>
          </w:tcPr>
          <w:p w14:paraId="25917152" w14:textId="77777777" w:rsidR="00DF77BE" w:rsidRPr="00FE1286" w:rsidRDefault="00DF77BE" w:rsidP="0047662F">
            <w:pPr>
              <w:jc w:val="center"/>
              <w:rPr>
                <w:rFonts w:cstheme="minorHAnsi"/>
              </w:rPr>
            </w:pPr>
            <w:r w:rsidRPr="00FE1286">
              <w:rPr>
                <w:rFonts w:cstheme="minorHAnsi"/>
              </w:rPr>
              <w:t>1</w:t>
            </w:r>
          </w:p>
        </w:tc>
        <w:tc>
          <w:tcPr>
            <w:tcW w:w="550" w:type="pct"/>
            <w:shd w:val="clear" w:color="auto" w:fill="FFFFFF"/>
            <w:vAlign w:val="center"/>
          </w:tcPr>
          <w:p w14:paraId="57B50C49" w14:textId="77777777" w:rsidR="00DF77BE" w:rsidRPr="00FE1286" w:rsidRDefault="00FB2D6B" w:rsidP="0047662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57A540E2" w14:textId="77777777" w:rsidR="00DF77BE" w:rsidRPr="00FE1286" w:rsidRDefault="00D81225" w:rsidP="0047662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YYYY</w:t>
            </w:r>
            <w:r w:rsidR="00DF77BE" w:rsidRPr="00FE1286">
              <w:rPr>
                <w:rFonts w:cstheme="minorHAnsi"/>
              </w:rPr>
              <w:t>-MM-</w:t>
            </w:r>
            <w:r>
              <w:rPr>
                <w:rFonts w:cstheme="minorHAnsi"/>
              </w:rPr>
              <w:t>DD</w:t>
            </w:r>
          </w:p>
        </w:tc>
        <w:tc>
          <w:tcPr>
            <w:tcW w:w="1850" w:type="pct"/>
            <w:shd w:val="clear" w:color="auto" w:fill="FFFFFF"/>
            <w:vAlign w:val="center"/>
          </w:tcPr>
          <w:p w14:paraId="79B6FB4F" w14:textId="77777777" w:rsidR="00DF77BE" w:rsidRPr="00FE1286" w:rsidRDefault="00DF77BE" w:rsidP="0047662F">
            <w:pPr>
              <w:jc w:val="left"/>
              <w:rPr>
                <w:rFonts w:cstheme="minorHAnsi"/>
              </w:rPr>
            </w:pPr>
          </w:p>
        </w:tc>
        <w:tc>
          <w:tcPr>
            <w:tcW w:w="1150" w:type="pct"/>
            <w:shd w:val="clear" w:color="auto" w:fill="FFFFFF"/>
            <w:vAlign w:val="center"/>
          </w:tcPr>
          <w:p w14:paraId="7BD40466" w14:textId="77777777" w:rsidR="00DF77BE" w:rsidRPr="00FE1286" w:rsidRDefault="00DF77BE" w:rsidP="0047662F">
            <w:pPr>
              <w:jc w:val="left"/>
              <w:rPr>
                <w:rFonts w:cstheme="minorHAnsi"/>
              </w:rPr>
            </w:pPr>
            <w:r w:rsidRPr="00FE1286">
              <w:rPr>
                <w:rFonts w:cstheme="minorHAnsi"/>
              </w:rPr>
              <w:t>N/A</w:t>
            </w:r>
          </w:p>
        </w:tc>
      </w:tr>
      <w:tr w:rsidR="00DF77BE" w:rsidRPr="00FE1286" w14:paraId="48E872F4" w14:textId="77777777" w:rsidTr="0047662F">
        <w:trPr>
          <w:trHeight w:val="340"/>
        </w:trPr>
        <w:tc>
          <w:tcPr>
            <w:tcW w:w="550" w:type="pct"/>
            <w:shd w:val="clear" w:color="auto" w:fill="FFFFFF"/>
            <w:vAlign w:val="center"/>
          </w:tcPr>
          <w:p w14:paraId="64845460" w14:textId="77777777" w:rsidR="00DF77BE" w:rsidRPr="00FE1286" w:rsidRDefault="00DF77BE" w:rsidP="0047662F">
            <w:pPr>
              <w:jc w:val="center"/>
              <w:rPr>
                <w:rFonts w:cstheme="minorHAnsi"/>
              </w:rPr>
            </w:pPr>
          </w:p>
        </w:tc>
        <w:tc>
          <w:tcPr>
            <w:tcW w:w="550" w:type="pct"/>
            <w:shd w:val="clear" w:color="auto" w:fill="FFFFFF"/>
            <w:vAlign w:val="center"/>
          </w:tcPr>
          <w:p w14:paraId="43A5D6D1" w14:textId="77777777" w:rsidR="00DF77BE" w:rsidRPr="00FE1286" w:rsidRDefault="00DF77BE" w:rsidP="0047662F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pct"/>
            <w:shd w:val="clear" w:color="auto" w:fill="FFFFFF"/>
            <w:vAlign w:val="center"/>
          </w:tcPr>
          <w:p w14:paraId="4C2EF800" w14:textId="77777777" w:rsidR="00DF77BE" w:rsidRPr="00FE1286" w:rsidRDefault="00DF77BE" w:rsidP="0047662F">
            <w:pPr>
              <w:jc w:val="center"/>
              <w:rPr>
                <w:rFonts w:cstheme="minorHAnsi"/>
              </w:rPr>
            </w:pPr>
          </w:p>
        </w:tc>
        <w:tc>
          <w:tcPr>
            <w:tcW w:w="1850" w:type="pct"/>
            <w:shd w:val="clear" w:color="auto" w:fill="FFFFFF"/>
            <w:vAlign w:val="center"/>
          </w:tcPr>
          <w:p w14:paraId="40ECFD4E" w14:textId="77777777" w:rsidR="00DF77BE" w:rsidRPr="00FE1286" w:rsidRDefault="00DF77BE" w:rsidP="0047662F">
            <w:pPr>
              <w:jc w:val="left"/>
              <w:rPr>
                <w:rFonts w:cstheme="minorHAnsi"/>
              </w:rPr>
            </w:pPr>
          </w:p>
        </w:tc>
        <w:tc>
          <w:tcPr>
            <w:tcW w:w="1150" w:type="pct"/>
            <w:shd w:val="clear" w:color="auto" w:fill="FFFFFF"/>
            <w:vAlign w:val="center"/>
          </w:tcPr>
          <w:p w14:paraId="5EBE62FD" w14:textId="77777777" w:rsidR="00DF77BE" w:rsidRPr="00FE1286" w:rsidRDefault="00DF77BE" w:rsidP="0047662F">
            <w:pPr>
              <w:jc w:val="left"/>
              <w:rPr>
                <w:rFonts w:cstheme="minorHAnsi"/>
              </w:rPr>
            </w:pPr>
          </w:p>
        </w:tc>
      </w:tr>
      <w:tr w:rsidR="00704793" w:rsidRPr="00FE1286" w14:paraId="5B609BB5" w14:textId="77777777" w:rsidTr="0047662F">
        <w:trPr>
          <w:trHeight w:val="340"/>
        </w:trPr>
        <w:tc>
          <w:tcPr>
            <w:tcW w:w="550" w:type="pct"/>
            <w:shd w:val="clear" w:color="auto" w:fill="FFFFFF"/>
            <w:vAlign w:val="center"/>
          </w:tcPr>
          <w:p w14:paraId="188EDBD3" w14:textId="77777777" w:rsidR="00704793" w:rsidRPr="00FE1286" w:rsidRDefault="00704793" w:rsidP="0047662F">
            <w:pPr>
              <w:jc w:val="center"/>
              <w:rPr>
                <w:rFonts w:cstheme="minorHAnsi"/>
              </w:rPr>
            </w:pPr>
          </w:p>
        </w:tc>
        <w:tc>
          <w:tcPr>
            <w:tcW w:w="550" w:type="pct"/>
            <w:shd w:val="clear" w:color="auto" w:fill="FFFFFF"/>
            <w:vAlign w:val="center"/>
          </w:tcPr>
          <w:p w14:paraId="3B93F7AF" w14:textId="77777777" w:rsidR="00704793" w:rsidRPr="00FE1286" w:rsidRDefault="00704793" w:rsidP="0047662F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pct"/>
            <w:shd w:val="clear" w:color="auto" w:fill="FFFFFF"/>
            <w:vAlign w:val="center"/>
          </w:tcPr>
          <w:p w14:paraId="3691B9BC" w14:textId="77777777" w:rsidR="00704793" w:rsidRPr="00FE1286" w:rsidRDefault="00704793" w:rsidP="0047662F">
            <w:pPr>
              <w:jc w:val="center"/>
              <w:rPr>
                <w:rFonts w:cstheme="minorHAnsi"/>
              </w:rPr>
            </w:pPr>
          </w:p>
        </w:tc>
        <w:tc>
          <w:tcPr>
            <w:tcW w:w="1850" w:type="pct"/>
            <w:shd w:val="clear" w:color="auto" w:fill="FFFFFF"/>
            <w:vAlign w:val="center"/>
          </w:tcPr>
          <w:p w14:paraId="0F8F2DE0" w14:textId="77777777" w:rsidR="00704793" w:rsidRPr="00FE1286" w:rsidRDefault="00704793" w:rsidP="0047662F">
            <w:pPr>
              <w:jc w:val="left"/>
              <w:rPr>
                <w:rFonts w:cstheme="minorHAnsi"/>
              </w:rPr>
            </w:pPr>
          </w:p>
        </w:tc>
        <w:tc>
          <w:tcPr>
            <w:tcW w:w="1150" w:type="pct"/>
            <w:shd w:val="clear" w:color="auto" w:fill="FFFFFF"/>
            <w:vAlign w:val="center"/>
          </w:tcPr>
          <w:p w14:paraId="02DFB648" w14:textId="77777777" w:rsidR="00704793" w:rsidRPr="00FE1286" w:rsidRDefault="00704793" w:rsidP="0047662F">
            <w:pPr>
              <w:jc w:val="left"/>
              <w:rPr>
                <w:rFonts w:cstheme="minorHAnsi"/>
              </w:rPr>
            </w:pPr>
          </w:p>
        </w:tc>
      </w:tr>
    </w:tbl>
    <w:p w14:paraId="24424766" w14:textId="77777777" w:rsidR="003505D1" w:rsidRDefault="00D164EC" w:rsidP="003505D1">
      <w:pPr>
        <w:pStyle w:val="TOCHeading"/>
        <w:framePr w:wrap="notBeside"/>
      </w:pPr>
      <w:r>
        <w:lastRenderedPageBreak/>
        <w:t>Table of Content</w:t>
      </w:r>
    </w:p>
    <w:p w14:paraId="1DB9D9F7" w14:textId="77777777" w:rsidR="00DD1FE5" w:rsidRDefault="003505D1">
      <w:pPr>
        <w:pStyle w:val="TOC1"/>
        <w:rPr>
          <w:rFonts w:asciiTheme="minorHAnsi" w:eastAsiaTheme="minorEastAsia" w:hAnsiTheme="minorHAnsi"/>
          <w:b w:val="0"/>
          <w:caps w:val="0"/>
          <w:noProof/>
          <w:kern w:val="2"/>
          <w:sz w:val="24"/>
          <w:szCs w:val="24"/>
          <w:lang w:val="en-IT" w:eastAsia="en-GB"/>
          <w14:ligatures w14:val="standardContextual"/>
        </w:rPr>
      </w:pPr>
      <w:r w:rsidRPr="00785351">
        <w:rPr>
          <w:i/>
          <w:sz w:val="20"/>
        </w:rPr>
        <w:fldChar w:fldCharType="begin"/>
      </w:r>
      <w:r>
        <w:instrText xml:space="preserve"> TOC \o "1-3" \h \z \u </w:instrText>
      </w:r>
      <w:r w:rsidRPr="00785351">
        <w:rPr>
          <w:i/>
          <w:sz w:val="20"/>
        </w:rPr>
        <w:fldChar w:fldCharType="separate"/>
      </w:r>
      <w:hyperlink w:anchor="_Toc163225298" w:history="1">
        <w:r w:rsidR="00DD1FE5" w:rsidRPr="002D70B7">
          <w:rPr>
            <w:rStyle w:val="Hyperlink"/>
            <w:noProof/>
            <w:lang w:val="en-US"/>
          </w:rPr>
          <w:t>1</w:t>
        </w:r>
        <w:r w:rsidR="00DD1FE5">
          <w:rPr>
            <w:rFonts w:asciiTheme="minorHAnsi" w:eastAsiaTheme="minorEastAsia" w:hAnsiTheme="minorHAnsi"/>
            <w:b w:val="0"/>
            <w:caps w:val="0"/>
            <w:noProof/>
            <w:kern w:val="2"/>
            <w:sz w:val="24"/>
            <w:szCs w:val="24"/>
            <w:lang w:val="en-IT" w:eastAsia="en-GB"/>
            <w14:ligatures w14:val="standardContextual"/>
          </w:rPr>
          <w:tab/>
        </w:r>
        <w:r w:rsidR="00DD1FE5" w:rsidRPr="002D70B7">
          <w:rPr>
            <w:rStyle w:val="Hyperlink"/>
            <w:noProof/>
            <w:lang w:val="en-US"/>
          </w:rPr>
          <w:t>Heading 1</w:t>
        </w:r>
        <w:r w:rsidR="00DD1FE5">
          <w:rPr>
            <w:noProof/>
            <w:webHidden/>
          </w:rPr>
          <w:tab/>
        </w:r>
        <w:r w:rsidR="00DD1FE5">
          <w:rPr>
            <w:noProof/>
            <w:webHidden/>
          </w:rPr>
          <w:fldChar w:fldCharType="begin"/>
        </w:r>
        <w:r w:rsidR="00DD1FE5">
          <w:rPr>
            <w:noProof/>
            <w:webHidden/>
          </w:rPr>
          <w:instrText xml:space="preserve"> PAGEREF _Toc163225298 \h </w:instrText>
        </w:r>
        <w:r w:rsidR="00DD1FE5">
          <w:rPr>
            <w:noProof/>
            <w:webHidden/>
          </w:rPr>
        </w:r>
        <w:r w:rsidR="00DD1FE5">
          <w:rPr>
            <w:noProof/>
            <w:webHidden/>
          </w:rPr>
          <w:fldChar w:fldCharType="separate"/>
        </w:r>
        <w:r w:rsidR="0095280E">
          <w:rPr>
            <w:noProof/>
            <w:webHidden/>
          </w:rPr>
          <w:t>4</w:t>
        </w:r>
        <w:r w:rsidR="00DD1FE5">
          <w:rPr>
            <w:noProof/>
            <w:webHidden/>
          </w:rPr>
          <w:fldChar w:fldCharType="end"/>
        </w:r>
      </w:hyperlink>
    </w:p>
    <w:p w14:paraId="7DEB9E43" w14:textId="77777777" w:rsidR="00DD1FE5" w:rsidRDefault="00000000">
      <w:pPr>
        <w:pStyle w:val="TOC2"/>
        <w:tabs>
          <w:tab w:val="left" w:pos="960"/>
          <w:tab w:val="right" w:leader="dot" w:pos="9628"/>
        </w:tabs>
        <w:rPr>
          <w:rFonts w:asciiTheme="minorHAnsi" w:eastAsiaTheme="minorEastAsia" w:hAnsiTheme="minorHAnsi"/>
          <w:noProof/>
          <w:kern w:val="2"/>
          <w:sz w:val="24"/>
          <w:szCs w:val="24"/>
          <w:lang w:val="en-IT" w:eastAsia="en-GB"/>
          <w14:ligatures w14:val="standardContextual"/>
        </w:rPr>
      </w:pPr>
      <w:hyperlink w:anchor="_Toc163225299" w:history="1">
        <w:r w:rsidR="00DD1FE5" w:rsidRPr="002D70B7">
          <w:rPr>
            <w:rStyle w:val="Hyperlink"/>
            <w:rFonts w:eastAsia="Times New Roman"/>
            <w:noProof/>
          </w:rPr>
          <w:t>1.1</w:t>
        </w:r>
        <w:r w:rsidR="00DD1FE5">
          <w:rPr>
            <w:rFonts w:asciiTheme="minorHAnsi" w:eastAsiaTheme="minorEastAsia" w:hAnsiTheme="minorHAnsi"/>
            <w:noProof/>
            <w:kern w:val="2"/>
            <w:sz w:val="24"/>
            <w:szCs w:val="24"/>
            <w:lang w:val="en-IT" w:eastAsia="en-GB"/>
            <w14:ligatures w14:val="standardContextual"/>
          </w:rPr>
          <w:tab/>
        </w:r>
        <w:r w:rsidR="00DD1FE5" w:rsidRPr="002D70B7">
          <w:rPr>
            <w:rStyle w:val="Hyperlink"/>
            <w:rFonts w:eastAsia="Times New Roman"/>
            <w:noProof/>
          </w:rPr>
          <w:t>Heading 2</w:t>
        </w:r>
        <w:r w:rsidR="00DD1FE5">
          <w:rPr>
            <w:noProof/>
            <w:webHidden/>
          </w:rPr>
          <w:tab/>
        </w:r>
        <w:r w:rsidR="00DD1FE5">
          <w:rPr>
            <w:noProof/>
            <w:webHidden/>
          </w:rPr>
          <w:fldChar w:fldCharType="begin"/>
        </w:r>
        <w:r w:rsidR="00DD1FE5">
          <w:rPr>
            <w:noProof/>
            <w:webHidden/>
          </w:rPr>
          <w:instrText xml:space="preserve"> PAGEREF _Toc163225299 \h </w:instrText>
        </w:r>
        <w:r w:rsidR="00DD1FE5">
          <w:rPr>
            <w:noProof/>
            <w:webHidden/>
          </w:rPr>
        </w:r>
        <w:r w:rsidR="00DD1FE5">
          <w:rPr>
            <w:noProof/>
            <w:webHidden/>
          </w:rPr>
          <w:fldChar w:fldCharType="separate"/>
        </w:r>
        <w:r w:rsidR="0095280E">
          <w:rPr>
            <w:noProof/>
            <w:webHidden/>
          </w:rPr>
          <w:t>4</w:t>
        </w:r>
        <w:r w:rsidR="00DD1FE5">
          <w:rPr>
            <w:noProof/>
            <w:webHidden/>
          </w:rPr>
          <w:fldChar w:fldCharType="end"/>
        </w:r>
      </w:hyperlink>
    </w:p>
    <w:p w14:paraId="53235FC2" w14:textId="77777777" w:rsidR="00DD1FE5" w:rsidRDefault="00000000">
      <w:pPr>
        <w:pStyle w:val="TOC3"/>
        <w:tabs>
          <w:tab w:val="left" w:pos="1200"/>
          <w:tab w:val="right" w:leader="dot" w:pos="9628"/>
        </w:tabs>
        <w:rPr>
          <w:rFonts w:asciiTheme="minorHAnsi" w:hAnsiTheme="minorHAnsi" w:cstheme="minorBidi"/>
          <w:noProof/>
          <w:kern w:val="2"/>
          <w:sz w:val="24"/>
          <w:szCs w:val="24"/>
          <w:lang w:val="en-IT" w:eastAsia="en-GB"/>
          <w14:ligatures w14:val="standardContextual"/>
        </w:rPr>
      </w:pPr>
      <w:hyperlink w:anchor="_Toc163225300" w:history="1">
        <w:r w:rsidR="00DD1FE5" w:rsidRPr="002D70B7">
          <w:rPr>
            <w:rStyle w:val="Hyperlink"/>
            <w:rFonts w:eastAsia="Times New Roman"/>
            <w:noProof/>
          </w:rPr>
          <w:t>1.1.1</w:t>
        </w:r>
        <w:r w:rsidR="00DD1FE5">
          <w:rPr>
            <w:rFonts w:asciiTheme="minorHAnsi" w:hAnsiTheme="minorHAnsi" w:cstheme="minorBidi"/>
            <w:noProof/>
            <w:kern w:val="2"/>
            <w:sz w:val="24"/>
            <w:szCs w:val="24"/>
            <w:lang w:val="en-IT" w:eastAsia="en-GB"/>
            <w14:ligatures w14:val="standardContextual"/>
          </w:rPr>
          <w:tab/>
        </w:r>
        <w:r w:rsidR="00DD1FE5" w:rsidRPr="002D70B7">
          <w:rPr>
            <w:rStyle w:val="Hyperlink"/>
            <w:rFonts w:eastAsia="Times New Roman"/>
            <w:noProof/>
          </w:rPr>
          <w:t>Heading 3</w:t>
        </w:r>
        <w:r w:rsidR="00DD1FE5">
          <w:rPr>
            <w:noProof/>
            <w:webHidden/>
          </w:rPr>
          <w:tab/>
        </w:r>
        <w:r w:rsidR="00DD1FE5">
          <w:rPr>
            <w:noProof/>
            <w:webHidden/>
          </w:rPr>
          <w:fldChar w:fldCharType="begin"/>
        </w:r>
        <w:r w:rsidR="00DD1FE5">
          <w:rPr>
            <w:noProof/>
            <w:webHidden/>
          </w:rPr>
          <w:instrText xml:space="preserve"> PAGEREF _Toc163225300 \h </w:instrText>
        </w:r>
        <w:r w:rsidR="00DD1FE5">
          <w:rPr>
            <w:noProof/>
            <w:webHidden/>
          </w:rPr>
        </w:r>
        <w:r w:rsidR="00DD1FE5">
          <w:rPr>
            <w:noProof/>
            <w:webHidden/>
          </w:rPr>
          <w:fldChar w:fldCharType="separate"/>
        </w:r>
        <w:r w:rsidR="0095280E">
          <w:rPr>
            <w:noProof/>
            <w:webHidden/>
          </w:rPr>
          <w:t>4</w:t>
        </w:r>
        <w:r w:rsidR="00DD1FE5">
          <w:rPr>
            <w:noProof/>
            <w:webHidden/>
          </w:rPr>
          <w:fldChar w:fldCharType="end"/>
        </w:r>
      </w:hyperlink>
    </w:p>
    <w:p w14:paraId="0F1D7337" w14:textId="77777777" w:rsidR="00DD1FE5" w:rsidRDefault="00000000">
      <w:pPr>
        <w:pStyle w:val="TOC1"/>
        <w:rPr>
          <w:rFonts w:asciiTheme="minorHAnsi" w:eastAsiaTheme="minorEastAsia" w:hAnsiTheme="minorHAnsi"/>
          <w:b w:val="0"/>
          <w:caps w:val="0"/>
          <w:noProof/>
          <w:kern w:val="2"/>
          <w:sz w:val="24"/>
          <w:szCs w:val="24"/>
          <w:lang w:val="en-IT" w:eastAsia="en-GB"/>
          <w14:ligatures w14:val="standardContextual"/>
        </w:rPr>
      </w:pPr>
      <w:hyperlink w:anchor="_Toc163225301" w:history="1">
        <w:r w:rsidR="00DD1FE5" w:rsidRPr="002D70B7">
          <w:rPr>
            <w:rStyle w:val="Hyperlink"/>
            <w:noProof/>
          </w:rPr>
          <w:t>2</w:t>
        </w:r>
        <w:r w:rsidR="00DD1FE5">
          <w:rPr>
            <w:rFonts w:asciiTheme="minorHAnsi" w:eastAsiaTheme="minorEastAsia" w:hAnsiTheme="minorHAnsi"/>
            <w:b w:val="0"/>
            <w:caps w:val="0"/>
            <w:noProof/>
            <w:kern w:val="2"/>
            <w:sz w:val="24"/>
            <w:szCs w:val="24"/>
            <w:lang w:val="en-IT" w:eastAsia="en-GB"/>
            <w14:ligatures w14:val="standardContextual"/>
          </w:rPr>
          <w:tab/>
        </w:r>
        <w:r w:rsidR="00DD1FE5" w:rsidRPr="002D70B7">
          <w:rPr>
            <w:rStyle w:val="Hyperlink"/>
            <w:noProof/>
          </w:rPr>
          <w:t>Tables and Figures</w:t>
        </w:r>
        <w:r w:rsidR="00DD1FE5">
          <w:rPr>
            <w:noProof/>
            <w:webHidden/>
          </w:rPr>
          <w:tab/>
        </w:r>
        <w:r w:rsidR="00DD1FE5">
          <w:rPr>
            <w:noProof/>
            <w:webHidden/>
          </w:rPr>
          <w:fldChar w:fldCharType="begin"/>
        </w:r>
        <w:r w:rsidR="00DD1FE5">
          <w:rPr>
            <w:noProof/>
            <w:webHidden/>
          </w:rPr>
          <w:instrText xml:space="preserve"> PAGEREF _Toc163225301 \h </w:instrText>
        </w:r>
        <w:r w:rsidR="00DD1FE5">
          <w:rPr>
            <w:noProof/>
            <w:webHidden/>
          </w:rPr>
        </w:r>
        <w:r w:rsidR="00DD1FE5">
          <w:rPr>
            <w:noProof/>
            <w:webHidden/>
          </w:rPr>
          <w:fldChar w:fldCharType="separate"/>
        </w:r>
        <w:r w:rsidR="0095280E">
          <w:rPr>
            <w:noProof/>
            <w:webHidden/>
          </w:rPr>
          <w:t>5</w:t>
        </w:r>
        <w:r w:rsidR="00DD1FE5">
          <w:rPr>
            <w:noProof/>
            <w:webHidden/>
          </w:rPr>
          <w:fldChar w:fldCharType="end"/>
        </w:r>
      </w:hyperlink>
    </w:p>
    <w:p w14:paraId="77D9C15F" w14:textId="77777777" w:rsidR="00785351" w:rsidRPr="00785351" w:rsidRDefault="003505D1" w:rsidP="002B3293">
      <w:pPr>
        <w:pStyle w:val="Heading1"/>
        <w:framePr w:wrap="notBeside"/>
        <w:rPr>
          <w:lang w:val="en-US"/>
        </w:rPr>
      </w:pPr>
      <w:r w:rsidRPr="00785351">
        <w:rPr>
          <w:color w:val="2F5496" w:themeColor="accent1" w:themeShade="BF"/>
        </w:rPr>
        <w:lastRenderedPageBreak/>
        <w:fldChar w:fldCharType="end"/>
      </w:r>
      <w:bookmarkStart w:id="0" w:name="_Toc163225298"/>
      <w:r w:rsidR="00785351" w:rsidRPr="00785351">
        <w:rPr>
          <w:lang w:val="en-US"/>
        </w:rPr>
        <w:t>Heading 1</w:t>
      </w:r>
      <w:bookmarkEnd w:id="0"/>
    </w:p>
    <w:p w14:paraId="77DC42C8" w14:textId="77777777" w:rsidR="00762103" w:rsidRPr="00896581" w:rsidRDefault="00896581" w:rsidP="009B2B60">
      <w:pPr>
        <w:rPr>
          <w:lang w:val="en-US"/>
        </w:rPr>
      </w:pPr>
      <w:r w:rsidRPr="00896581">
        <w:rPr>
          <w:lang w:val="en-US"/>
        </w:rPr>
        <w:t xml:space="preserve">Use the </w:t>
      </w:r>
      <w:r>
        <w:rPr>
          <w:lang w:val="en-US"/>
        </w:rPr>
        <w:t>following l</w:t>
      </w:r>
      <w:r w:rsidRPr="00896581">
        <w:rPr>
          <w:lang w:val="en-US"/>
        </w:rPr>
        <w:t xml:space="preserve">ink format </w:t>
      </w:r>
      <w:hyperlink r:id="rId17" w:history="1">
        <w:r w:rsidRPr="00896581">
          <w:rPr>
            <w:rStyle w:val="Hyperlink"/>
            <w:lang w:val="en-US"/>
          </w:rPr>
          <w:t>MUR</w:t>
        </w:r>
      </w:hyperlink>
      <w:r>
        <w:rPr>
          <w:rStyle w:val="FootnoteReference"/>
        </w:rPr>
        <w:footnoteReference w:id="2"/>
      </w:r>
      <w:r>
        <w:t>.</w:t>
      </w:r>
    </w:p>
    <w:p w14:paraId="57FAFACD" w14:textId="77777777" w:rsidR="00762103" w:rsidRPr="007F3D17" w:rsidRDefault="00896581" w:rsidP="00896581">
      <w:pPr>
        <w:pStyle w:val="Heading2"/>
        <w:rPr>
          <w:rFonts w:eastAsia="Times New Roman"/>
        </w:rPr>
      </w:pPr>
      <w:bookmarkStart w:id="1" w:name="_Toc163225299"/>
      <w:r>
        <w:rPr>
          <w:rFonts w:eastAsia="Times New Roman"/>
        </w:rPr>
        <w:t>Heading 2</w:t>
      </w:r>
      <w:bookmarkEnd w:id="1"/>
    </w:p>
    <w:p w14:paraId="527465F6" w14:textId="77777777" w:rsidR="006C7F3C" w:rsidRPr="00C16096" w:rsidRDefault="00C16096" w:rsidP="00C16096">
      <w:r>
        <w:rPr>
          <w:lang w:val="it-IT"/>
        </w:rPr>
        <w:t>Text format.</w:t>
      </w:r>
    </w:p>
    <w:p w14:paraId="56785FE3" w14:textId="77777777" w:rsidR="006C7F3C" w:rsidRPr="00823E2D" w:rsidRDefault="0096601D" w:rsidP="0096601D">
      <w:pPr>
        <w:pStyle w:val="Heading3"/>
        <w:rPr>
          <w:rFonts w:eastAsia="Times New Roman"/>
        </w:rPr>
      </w:pPr>
      <w:bookmarkStart w:id="2" w:name="_Toc163225300"/>
      <w:r>
        <w:rPr>
          <w:rFonts w:eastAsia="Times New Roman"/>
        </w:rPr>
        <w:t>Heading 3</w:t>
      </w:r>
      <w:bookmarkEnd w:id="2"/>
    </w:p>
    <w:p w14:paraId="63037947" w14:textId="77777777" w:rsidR="00762103" w:rsidRPr="00CB198B" w:rsidRDefault="00C16096" w:rsidP="00762103">
      <w:pPr>
        <w:rPr>
          <w:rFonts w:eastAsia="Calibri" w:cs="Times New Roman"/>
          <w:lang w:val="it-IT"/>
        </w:rPr>
      </w:pPr>
      <w:r>
        <w:rPr>
          <w:lang w:val="it-IT"/>
        </w:rPr>
        <w:t>Text format.</w:t>
      </w:r>
    </w:p>
    <w:p w14:paraId="175095A0" w14:textId="77777777" w:rsidR="00762103" w:rsidRPr="009547A2" w:rsidRDefault="009547A2" w:rsidP="00C16096">
      <w:r w:rsidRPr="009547A2">
        <w:t>Enumerated</w:t>
      </w:r>
      <w:r w:rsidR="00C16096" w:rsidRPr="009547A2">
        <w:t xml:space="preserve"> lists format:</w:t>
      </w:r>
    </w:p>
    <w:p w14:paraId="0988E622" w14:textId="77777777" w:rsidR="00762103" w:rsidRPr="009547A2" w:rsidRDefault="009547A2" w:rsidP="00C16096">
      <w:pPr>
        <w:pStyle w:val="ListParagraph"/>
        <w:numPr>
          <w:ilvl w:val="0"/>
          <w:numId w:val="19"/>
        </w:numPr>
      </w:pPr>
      <w:r w:rsidRPr="009547A2">
        <w:t>f</w:t>
      </w:r>
      <w:r w:rsidR="00C16096" w:rsidRPr="009547A2">
        <w:t>irst item</w:t>
      </w:r>
      <w:r>
        <w:t>,</w:t>
      </w:r>
    </w:p>
    <w:p w14:paraId="63F15302" w14:textId="77777777" w:rsidR="00762103" w:rsidRPr="009547A2" w:rsidRDefault="009547A2" w:rsidP="00C16096">
      <w:pPr>
        <w:pStyle w:val="ListParagraph"/>
        <w:numPr>
          <w:ilvl w:val="0"/>
          <w:numId w:val="19"/>
        </w:numPr>
      </w:pPr>
      <w:r w:rsidRPr="009547A2">
        <w:t>second item</w:t>
      </w:r>
      <w:r>
        <w:t>, and</w:t>
      </w:r>
    </w:p>
    <w:p w14:paraId="3C0A5775" w14:textId="77777777" w:rsidR="00762103" w:rsidRPr="009547A2" w:rsidRDefault="009547A2" w:rsidP="00C16096">
      <w:pPr>
        <w:pStyle w:val="ListParagraph"/>
        <w:numPr>
          <w:ilvl w:val="0"/>
          <w:numId w:val="19"/>
        </w:numPr>
      </w:pPr>
      <w:r w:rsidRPr="009547A2">
        <w:t>third item.</w:t>
      </w:r>
    </w:p>
    <w:p w14:paraId="73C9F446" w14:textId="77777777" w:rsidR="00762103" w:rsidRPr="00F810F5" w:rsidRDefault="00F810F5" w:rsidP="00F810F5">
      <w:r w:rsidRPr="00F810F5">
        <w:t>Bullet list format:</w:t>
      </w:r>
    </w:p>
    <w:p w14:paraId="25AD1A4A" w14:textId="77777777" w:rsidR="00762103" w:rsidRPr="00F810F5" w:rsidRDefault="00F810F5" w:rsidP="00F810F5">
      <w:pPr>
        <w:pStyle w:val="ListParagraph"/>
        <w:numPr>
          <w:ilvl w:val="0"/>
          <w:numId w:val="20"/>
        </w:numPr>
      </w:pPr>
      <w:r>
        <w:t>first item,</w:t>
      </w:r>
    </w:p>
    <w:p w14:paraId="7CD66245" w14:textId="77777777" w:rsidR="00762103" w:rsidRPr="00F810F5" w:rsidRDefault="00F810F5" w:rsidP="00F810F5">
      <w:pPr>
        <w:pStyle w:val="ListParagraph"/>
        <w:numPr>
          <w:ilvl w:val="0"/>
          <w:numId w:val="20"/>
        </w:numPr>
      </w:pPr>
      <w:r>
        <w:t>second item, and</w:t>
      </w:r>
    </w:p>
    <w:p w14:paraId="4784E5A8" w14:textId="77777777" w:rsidR="000E792D" w:rsidRDefault="00F810F5" w:rsidP="0099739A">
      <w:pPr>
        <w:pStyle w:val="ListParagraph"/>
        <w:numPr>
          <w:ilvl w:val="0"/>
          <w:numId w:val="20"/>
        </w:numPr>
      </w:pPr>
      <w:r>
        <w:t>third item.</w:t>
      </w:r>
    </w:p>
    <w:p w14:paraId="506B29C8" w14:textId="77777777" w:rsidR="00762103" w:rsidRPr="00785351" w:rsidRDefault="00762103" w:rsidP="000E792D">
      <w:pPr>
        <w:pStyle w:val="Heading1"/>
        <w:framePr w:wrap="notBeside"/>
      </w:pPr>
      <w:r w:rsidRPr="00D105F0">
        <w:rPr>
          <w:rFonts w:eastAsia="Calibri" w:cs="Times New Roman"/>
        </w:rPr>
        <w:lastRenderedPageBreak/>
        <w:br w:type="page"/>
      </w:r>
      <w:bookmarkStart w:id="3" w:name="_Toc163225301"/>
      <w:r w:rsidR="00DF25B4" w:rsidRPr="00785351">
        <w:t>Tables and Figures</w:t>
      </w:r>
      <w:bookmarkEnd w:id="3"/>
    </w:p>
    <w:p w14:paraId="3A2ECFFF" w14:textId="77777777" w:rsidR="000E792D" w:rsidRPr="00EC079C" w:rsidRDefault="00EC079C" w:rsidP="00054967">
      <w:r w:rsidRPr="00054967">
        <w:t>This</w:t>
      </w:r>
      <w:r>
        <w:t xml:space="preserve"> is the format of tables.</w:t>
      </w:r>
    </w:p>
    <w:p w14:paraId="30EE4A85" w14:textId="77777777" w:rsidR="00741F8B" w:rsidRPr="00741F8B" w:rsidRDefault="00741F8B" w:rsidP="0017597D">
      <w:pPr>
        <w:pStyle w:val="Caption"/>
        <w:jc w:val="center"/>
      </w:pPr>
      <w:r w:rsidRPr="00741F8B">
        <w:t xml:space="preserve">Table </w:t>
      </w:r>
      <w:r w:rsidRPr="00741F8B">
        <w:fldChar w:fldCharType="begin"/>
      </w:r>
      <w:r w:rsidRPr="00741F8B">
        <w:instrText xml:space="preserve"> SEQ Table \* ARABIC </w:instrText>
      </w:r>
      <w:r w:rsidRPr="00741F8B">
        <w:fldChar w:fldCharType="separate"/>
      </w:r>
      <w:r w:rsidR="00D91A47">
        <w:rPr>
          <w:noProof/>
        </w:rPr>
        <w:t>1</w:t>
      </w:r>
      <w:r w:rsidRPr="00741F8B">
        <w:fldChar w:fldCharType="end"/>
      </w:r>
      <w:r w:rsidRPr="00741F8B">
        <w:t xml:space="preserve"> – Caption text</w:t>
      </w:r>
      <w:r w:rsidR="0017597D">
        <w:t>.</w:t>
      </w:r>
    </w:p>
    <w:tbl>
      <w:tblPr>
        <w:tblpPr w:leftFromText="181" w:rightFromText="181" w:topFromText="181" w:bottomFromText="181" w:vertAnchor="text" w:tblpXSpec="center" w:tblpY="1"/>
        <w:tblOverlap w:val="never"/>
        <w:tblW w:w="5000" w:type="pct"/>
        <w:tblBorders>
          <w:top w:val="single" w:sz="4" w:space="0" w:color="2E74B5" w:themeColor="accent5" w:themeShade="BF"/>
          <w:left w:val="single" w:sz="4" w:space="0" w:color="2B65AE"/>
          <w:bottom w:val="single" w:sz="4" w:space="0" w:color="2B65AE"/>
          <w:right w:val="single" w:sz="4" w:space="0" w:color="2B65AE"/>
          <w:insideH w:val="single" w:sz="4" w:space="0" w:color="2B65AE"/>
          <w:insideV w:val="single" w:sz="4" w:space="0" w:color="2B65AE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0"/>
        <w:gridCol w:w="1059"/>
        <w:gridCol w:w="1733"/>
        <w:gridCol w:w="3562"/>
        <w:gridCol w:w="2214"/>
      </w:tblGrid>
      <w:tr w:rsidR="000E792D" w:rsidRPr="00FE1286" w14:paraId="01EE2DA1" w14:textId="77777777" w:rsidTr="005B18E9">
        <w:trPr>
          <w:trHeight w:val="340"/>
        </w:trPr>
        <w:tc>
          <w:tcPr>
            <w:tcW w:w="550" w:type="pct"/>
            <w:shd w:val="clear" w:color="auto" w:fill="BDD6EE"/>
            <w:vAlign w:val="center"/>
          </w:tcPr>
          <w:p w14:paraId="40ADA4D6" w14:textId="77777777" w:rsidR="000E792D" w:rsidRPr="00FE1286" w:rsidRDefault="000E792D" w:rsidP="005B18E9">
            <w:pPr>
              <w:pStyle w:val="Normalblue"/>
              <w:rPr>
                <w:rFonts w:cstheme="minorHAnsi"/>
              </w:rPr>
            </w:pPr>
            <w:r>
              <w:rPr>
                <w:rFonts w:cstheme="minorHAnsi"/>
              </w:rPr>
              <w:t>Issue</w:t>
            </w:r>
          </w:p>
        </w:tc>
        <w:tc>
          <w:tcPr>
            <w:tcW w:w="550" w:type="pct"/>
            <w:shd w:val="clear" w:color="auto" w:fill="BDD6EE"/>
            <w:vAlign w:val="center"/>
          </w:tcPr>
          <w:p w14:paraId="60997B62" w14:textId="77777777" w:rsidR="000E792D" w:rsidRPr="00FE1286" w:rsidRDefault="000E792D" w:rsidP="005B18E9">
            <w:pPr>
              <w:pStyle w:val="Normalblue"/>
              <w:rPr>
                <w:rFonts w:cstheme="minorHAnsi"/>
              </w:rPr>
            </w:pPr>
            <w:r w:rsidRPr="00FE1286">
              <w:rPr>
                <w:rFonts w:cstheme="minorHAnsi"/>
              </w:rPr>
              <w:t>Revision</w:t>
            </w:r>
          </w:p>
        </w:tc>
        <w:tc>
          <w:tcPr>
            <w:tcW w:w="900" w:type="pct"/>
            <w:shd w:val="clear" w:color="auto" w:fill="BDD6EE"/>
            <w:vAlign w:val="center"/>
          </w:tcPr>
          <w:p w14:paraId="7B1F500A" w14:textId="77777777" w:rsidR="000E792D" w:rsidRPr="00FE1286" w:rsidRDefault="000E792D" w:rsidP="005B18E9">
            <w:pPr>
              <w:pStyle w:val="Normalblue"/>
              <w:rPr>
                <w:rFonts w:cstheme="minorHAnsi"/>
              </w:rPr>
            </w:pPr>
            <w:r>
              <w:rPr>
                <w:rFonts w:cstheme="minorHAnsi"/>
              </w:rPr>
              <w:t xml:space="preserve">Creation </w:t>
            </w:r>
            <w:r w:rsidRPr="00FE1286">
              <w:rPr>
                <w:rFonts w:cstheme="minorHAnsi"/>
              </w:rPr>
              <w:t>Dat</w:t>
            </w:r>
            <w:r>
              <w:rPr>
                <w:rFonts w:cstheme="minorHAnsi"/>
              </w:rPr>
              <w:t>e</w:t>
            </w:r>
          </w:p>
        </w:tc>
        <w:tc>
          <w:tcPr>
            <w:tcW w:w="1850" w:type="pct"/>
            <w:shd w:val="clear" w:color="auto" w:fill="BDD6EE"/>
            <w:vAlign w:val="center"/>
          </w:tcPr>
          <w:p w14:paraId="7B4E8FFB" w14:textId="77777777" w:rsidR="000E792D" w:rsidRPr="00FE1286" w:rsidRDefault="000E792D" w:rsidP="005B18E9">
            <w:pPr>
              <w:pStyle w:val="Normalblue"/>
              <w:rPr>
                <w:rFonts w:cstheme="minorHAnsi"/>
              </w:rPr>
            </w:pPr>
            <w:r w:rsidRPr="00BD3D8C">
              <w:rPr>
                <w:rFonts w:cstheme="minorHAnsi"/>
              </w:rPr>
              <w:t>Reason / Remarks / Initiation</w:t>
            </w:r>
          </w:p>
        </w:tc>
        <w:tc>
          <w:tcPr>
            <w:tcW w:w="1150" w:type="pct"/>
            <w:shd w:val="clear" w:color="auto" w:fill="BDD6EE"/>
            <w:vAlign w:val="center"/>
          </w:tcPr>
          <w:p w14:paraId="0FF6963C" w14:textId="77777777" w:rsidR="000E792D" w:rsidRPr="00FE1286" w:rsidRDefault="000E792D" w:rsidP="005B18E9">
            <w:pPr>
              <w:pStyle w:val="Normalblue"/>
              <w:rPr>
                <w:rFonts w:cstheme="minorHAnsi"/>
              </w:rPr>
            </w:pPr>
            <w:r w:rsidRPr="00BD3D8C">
              <w:rPr>
                <w:rFonts w:cstheme="minorHAnsi"/>
              </w:rPr>
              <w:t>Part Affected</w:t>
            </w:r>
          </w:p>
        </w:tc>
      </w:tr>
      <w:tr w:rsidR="000E792D" w:rsidRPr="00FE1286" w14:paraId="1A9830EF" w14:textId="77777777" w:rsidTr="005B18E9">
        <w:trPr>
          <w:trHeight w:val="340"/>
        </w:trPr>
        <w:tc>
          <w:tcPr>
            <w:tcW w:w="550" w:type="pct"/>
            <w:shd w:val="clear" w:color="auto" w:fill="FFFFFF"/>
            <w:vAlign w:val="center"/>
          </w:tcPr>
          <w:p w14:paraId="295924F3" w14:textId="77777777" w:rsidR="000E792D" w:rsidRPr="00FE1286" w:rsidRDefault="000E792D" w:rsidP="005B18E9">
            <w:pPr>
              <w:jc w:val="center"/>
              <w:rPr>
                <w:rFonts w:cstheme="minorHAnsi"/>
              </w:rPr>
            </w:pPr>
            <w:r w:rsidRPr="00FE1286">
              <w:rPr>
                <w:rFonts w:cstheme="minorHAnsi"/>
              </w:rPr>
              <w:t>1</w:t>
            </w:r>
          </w:p>
        </w:tc>
        <w:tc>
          <w:tcPr>
            <w:tcW w:w="550" w:type="pct"/>
            <w:shd w:val="clear" w:color="auto" w:fill="FFFFFF"/>
            <w:vAlign w:val="center"/>
          </w:tcPr>
          <w:p w14:paraId="5BEB3F3E" w14:textId="77777777" w:rsidR="000E792D" w:rsidRPr="00FE1286" w:rsidRDefault="00831EFB" w:rsidP="005B18E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6AE60A82" w14:textId="77777777" w:rsidR="000E792D" w:rsidRPr="00FE1286" w:rsidRDefault="00831EFB" w:rsidP="005B18E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YYYY</w:t>
            </w:r>
            <w:r w:rsidR="000E792D" w:rsidRPr="00FE1286">
              <w:rPr>
                <w:rFonts w:cstheme="minorHAnsi"/>
              </w:rPr>
              <w:t>-MM-</w:t>
            </w:r>
            <w:r>
              <w:rPr>
                <w:rFonts w:cstheme="minorHAnsi"/>
              </w:rPr>
              <w:t>DD</w:t>
            </w:r>
          </w:p>
        </w:tc>
        <w:tc>
          <w:tcPr>
            <w:tcW w:w="1850" w:type="pct"/>
            <w:shd w:val="clear" w:color="auto" w:fill="FFFFFF"/>
            <w:vAlign w:val="center"/>
          </w:tcPr>
          <w:p w14:paraId="162E0707" w14:textId="77777777" w:rsidR="000E792D" w:rsidRPr="00FE1286" w:rsidRDefault="000E792D" w:rsidP="005B18E9">
            <w:pPr>
              <w:jc w:val="left"/>
              <w:rPr>
                <w:rFonts w:cstheme="minorHAnsi"/>
              </w:rPr>
            </w:pPr>
          </w:p>
        </w:tc>
        <w:tc>
          <w:tcPr>
            <w:tcW w:w="1150" w:type="pct"/>
            <w:shd w:val="clear" w:color="auto" w:fill="FFFFFF"/>
            <w:vAlign w:val="center"/>
          </w:tcPr>
          <w:p w14:paraId="7ED05D4C" w14:textId="77777777" w:rsidR="000E792D" w:rsidRPr="00FE1286" w:rsidRDefault="000E792D" w:rsidP="005B18E9">
            <w:pPr>
              <w:jc w:val="left"/>
              <w:rPr>
                <w:rFonts w:cstheme="minorHAnsi"/>
              </w:rPr>
            </w:pPr>
            <w:r w:rsidRPr="00FE1286">
              <w:rPr>
                <w:rFonts w:cstheme="minorHAnsi"/>
              </w:rPr>
              <w:t>N/A</w:t>
            </w:r>
          </w:p>
        </w:tc>
      </w:tr>
      <w:tr w:rsidR="000E792D" w:rsidRPr="00FE1286" w14:paraId="736A36DD" w14:textId="77777777" w:rsidTr="005B18E9">
        <w:trPr>
          <w:trHeight w:val="340"/>
        </w:trPr>
        <w:tc>
          <w:tcPr>
            <w:tcW w:w="550" w:type="pct"/>
            <w:shd w:val="clear" w:color="auto" w:fill="FFFFFF"/>
            <w:vAlign w:val="center"/>
          </w:tcPr>
          <w:p w14:paraId="5B9A1245" w14:textId="77777777" w:rsidR="000E792D" w:rsidRPr="00FE1286" w:rsidRDefault="000E792D" w:rsidP="005B18E9">
            <w:pPr>
              <w:jc w:val="center"/>
              <w:rPr>
                <w:rFonts w:cstheme="minorHAnsi"/>
              </w:rPr>
            </w:pPr>
          </w:p>
        </w:tc>
        <w:tc>
          <w:tcPr>
            <w:tcW w:w="550" w:type="pct"/>
            <w:shd w:val="clear" w:color="auto" w:fill="FFFFFF"/>
            <w:vAlign w:val="center"/>
          </w:tcPr>
          <w:p w14:paraId="40BBCBEA" w14:textId="77777777" w:rsidR="000E792D" w:rsidRPr="00FE1286" w:rsidRDefault="000E792D" w:rsidP="005B18E9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pct"/>
            <w:shd w:val="clear" w:color="auto" w:fill="FFFFFF"/>
            <w:vAlign w:val="center"/>
          </w:tcPr>
          <w:p w14:paraId="7F8AAA98" w14:textId="77777777" w:rsidR="000E792D" w:rsidRPr="00FE1286" w:rsidRDefault="000E792D" w:rsidP="005B18E9">
            <w:pPr>
              <w:jc w:val="center"/>
              <w:rPr>
                <w:rFonts w:cstheme="minorHAnsi"/>
              </w:rPr>
            </w:pPr>
          </w:p>
        </w:tc>
        <w:tc>
          <w:tcPr>
            <w:tcW w:w="1850" w:type="pct"/>
            <w:shd w:val="clear" w:color="auto" w:fill="FFFFFF"/>
            <w:vAlign w:val="center"/>
          </w:tcPr>
          <w:p w14:paraId="05BF7A37" w14:textId="77777777" w:rsidR="000E792D" w:rsidRPr="00FE1286" w:rsidRDefault="000E792D" w:rsidP="005B18E9">
            <w:pPr>
              <w:jc w:val="left"/>
              <w:rPr>
                <w:rFonts w:cstheme="minorHAnsi"/>
              </w:rPr>
            </w:pPr>
          </w:p>
        </w:tc>
        <w:tc>
          <w:tcPr>
            <w:tcW w:w="1150" w:type="pct"/>
            <w:shd w:val="clear" w:color="auto" w:fill="FFFFFF"/>
            <w:vAlign w:val="center"/>
          </w:tcPr>
          <w:p w14:paraId="1DC04029" w14:textId="77777777" w:rsidR="000E792D" w:rsidRPr="00FE1286" w:rsidRDefault="000E792D" w:rsidP="005B18E9">
            <w:pPr>
              <w:jc w:val="left"/>
              <w:rPr>
                <w:rFonts w:cstheme="minorHAnsi"/>
              </w:rPr>
            </w:pPr>
          </w:p>
        </w:tc>
      </w:tr>
    </w:tbl>
    <w:p w14:paraId="4CC7B18C" w14:textId="77777777" w:rsidR="0017597D" w:rsidRDefault="0017597D" w:rsidP="00785351">
      <w:r>
        <w:t>This is the format of figures.</w:t>
      </w:r>
    </w:p>
    <w:p w14:paraId="23F32C0A" w14:textId="77777777" w:rsidR="0017597D" w:rsidRDefault="0017597D" w:rsidP="002D0190">
      <w:pPr>
        <w:pStyle w:val="Caption"/>
        <w:jc w:val="center"/>
      </w:pPr>
      <w:r>
        <w:rPr>
          <w:noProof/>
        </w:rPr>
        <w:drawing>
          <wp:anchor distT="114935" distB="114935" distL="114300" distR="114300" simplePos="0" relativeHeight="251659264" behindDoc="0" locked="0" layoutInCell="1" allowOverlap="1" wp14:anchorId="6DECF813" wp14:editId="0CF15D77">
            <wp:simplePos x="0" y="0"/>
            <wp:positionH relativeFrom="column">
              <wp:align>center</wp:align>
            </wp:positionH>
            <wp:positionV relativeFrom="paragraph">
              <wp:posOffset>3810</wp:posOffset>
            </wp:positionV>
            <wp:extent cx="3600000" cy="2401200"/>
            <wp:effectExtent l="0" t="0" r="0" b="0"/>
            <wp:wrapTopAndBottom/>
            <wp:docPr id="2078325714" name="Picture 1" descr="Free illustration: Ascending Graph, Bar Graphs - Free Image on Pixaba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325714" name="Picture 2078325714" descr="Free illustration: Ascending Graph, Bar Graphs - Free Image on Pixabay ..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40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91A47">
        <w:rPr>
          <w:noProof/>
        </w:rPr>
        <w:t>1</w:t>
      </w:r>
      <w:r>
        <w:fldChar w:fldCharType="end"/>
      </w:r>
      <w:r>
        <w:t xml:space="preserve"> – Caption text.</w:t>
      </w:r>
    </w:p>
    <w:sectPr w:rsidR="0017597D" w:rsidSect="00F07E50">
      <w:headerReference w:type="default" r:id="rId20"/>
      <w:footerReference w:type="default" r:id="rId21"/>
      <w:pgSz w:w="11906" w:h="16838"/>
      <w:pgMar w:top="1843" w:right="1134" w:bottom="1134" w:left="1134" w:header="42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C6020E" w14:textId="77777777" w:rsidR="00EF3ED3" w:rsidRDefault="00EF3ED3" w:rsidP="007F1E2F">
      <w:pPr>
        <w:spacing w:after="0"/>
      </w:pPr>
      <w:r>
        <w:separator/>
      </w:r>
    </w:p>
  </w:endnote>
  <w:endnote w:type="continuationSeparator" w:id="0">
    <w:p w14:paraId="55F0FE6D" w14:textId="77777777" w:rsidR="00EF3ED3" w:rsidRDefault="00EF3ED3" w:rsidP="007F1E2F">
      <w:pPr>
        <w:spacing w:after="0"/>
      </w:pPr>
      <w:r>
        <w:continuationSeparator/>
      </w:r>
    </w:p>
  </w:endnote>
  <w:endnote w:type="continuationNotice" w:id="1">
    <w:p w14:paraId="336624BA" w14:textId="77777777" w:rsidR="00EF3ED3" w:rsidRDefault="00EF3ED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tillium">
    <w:altName w:val="Calibri"/>
    <w:panose1 w:val="020B0604020202020204"/>
    <w:charset w:val="4D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tillium Bd">
    <w:altName w:val="Calibri"/>
    <w:panose1 w:val="020B0604020202020204"/>
    <w:charset w:val="4D"/>
    <w:family w:val="auto"/>
    <w:pitch w:val="variable"/>
    <w:sig w:usb0="00000007" w:usb1="00000001" w:usb2="00000000" w:usb3="00000000" w:csb0="00000093" w:csb1="00000000"/>
  </w:font>
  <w:font w:name="Times New Roman (Headings CS)">
    <w:altName w:val="Times New Roman"/>
    <w:panose1 w:val="020B0604020202020204"/>
    <w:charset w:val="00"/>
    <w:family w:val="roman"/>
    <w:pitch w:val="default"/>
  </w:font>
  <w:font w:name="Times New Roman (Body CS)">
    <w:altName w:val="Times New Roman"/>
    <w:panose1 w:val="020B0604020202020204"/>
    <w:charset w:val="00"/>
    <w:family w:val="roman"/>
    <w:pitch w:val="default"/>
  </w:font>
  <w:font w:name="Eurostile">
    <w:panose1 w:val="020B0504020202050204"/>
    <w:charset w:val="4D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A337A" w14:textId="77777777" w:rsidR="003F0521" w:rsidRDefault="003F05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3DCD0" w14:textId="77777777" w:rsidR="005C6A8B" w:rsidRPr="0096601D" w:rsidRDefault="005C6A8B" w:rsidP="0096601D">
    <w:pPr>
      <w:pStyle w:val="Normalblue"/>
      <w:jc w:val="right"/>
    </w:pPr>
    <w:r w:rsidRPr="0096601D">
      <w:rPr>
        <w:noProof/>
      </w:rPr>
      <w:drawing>
        <wp:anchor distT="0" distB="0" distL="0" distR="0" simplePos="0" relativeHeight="251657218" behindDoc="1" locked="0" layoutInCell="1" allowOverlap="1" wp14:anchorId="7258BB77" wp14:editId="511CB4FF">
          <wp:simplePos x="0" y="0"/>
          <wp:positionH relativeFrom="page">
            <wp:posOffset>720090</wp:posOffset>
          </wp:positionH>
          <wp:positionV relativeFrom="page">
            <wp:posOffset>9961880</wp:posOffset>
          </wp:positionV>
          <wp:extent cx="5652000" cy="87079"/>
          <wp:effectExtent l="0" t="0" r="0" b="8255"/>
          <wp:wrapNone/>
          <wp:docPr id="513967908" name="Picture 5139679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52000" cy="870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sdt>
      <w:sdtPr>
        <w:id w:val="373827449"/>
        <w:docPartObj>
          <w:docPartGallery w:val="Page Numbers (Bottom of Page)"/>
          <w:docPartUnique/>
        </w:docPartObj>
      </w:sdtPr>
      <w:sdtContent>
        <w:r w:rsidR="00EE771A" w:rsidRPr="0096601D">
          <w:t xml:space="preserve">Pag. </w:t>
        </w:r>
        <w:r w:rsidRPr="0096601D">
          <w:fldChar w:fldCharType="begin"/>
        </w:r>
        <w:r w:rsidRPr="0096601D">
          <w:instrText>PAGE   \* MERGEFORMAT</w:instrText>
        </w:r>
        <w:r w:rsidRPr="0096601D">
          <w:fldChar w:fldCharType="separate"/>
        </w:r>
        <w:r w:rsidRPr="0096601D">
          <w:t>2</w:t>
        </w:r>
        <w:r w:rsidRPr="0096601D">
          <w:fldChar w:fldCharType="end"/>
        </w:r>
      </w:sdtContent>
    </w:sdt>
  </w:p>
  <w:p w14:paraId="67AAEE67" w14:textId="77777777" w:rsidR="00736EE9" w:rsidRDefault="00736EE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422E08" w14:textId="77777777" w:rsidR="00736EE9" w:rsidRDefault="00215E9D" w:rsidP="00215E9D">
    <w:pPr>
      <w:pStyle w:val="Footer"/>
      <w:jc w:val="both"/>
    </w:pPr>
    <w:r>
      <w:rPr>
        <w:noProof/>
      </w:rPr>
      <mc:AlternateContent>
        <mc:Choice Requires="wpg">
          <w:drawing>
            <wp:anchor distT="0" distB="0" distL="107950" distR="107950" simplePos="0" relativeHeight="251661314" behindDoc="0" locked="0" layoutInCell="1" allowOverlap="1" wp14:anchorId="0C085469" wp14:editId="265EB22F">
              <wp:simplePos x="0" y="0"/>
              <wp:positionH relativeFrom="page">
                <wp:align>center</wp:align>
              </wp:positionH>
              <wp:positionV relativeFrom="outsideMargin">
                <wp:align>center</wp:align>
              </wp:positionV>
              <wp:extent cx="6631200" cy="658800"/>
              <wp:effectExtent l="0" t="0" r="0" b="1905"/>
              <wp:wrapThrough wrapText="bothSides">
                <wp:wrapPolygon edited="0">
                  <wp:start x="0" y="0"/>
                  <wp:lineTo x="0" y="21246"/>
                  <wp:lineTo x="21554" y="21246"/>
                  <wp:lineTo x="21554" y="0"/>
                  <wp:lineTo x="0" y="0"/>
                </wp:wrapPolygon>
              </wp:wrapThrough>
              <wp:docPr id="308274159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31200" cy="658800"/>
                        <a:chOff x="0" y="0"/>
                        <a:chExt cx="6629400" cy="659765"/>
                      </a:xfrm>
                    </wpg:grpSpPr>
                    <wpg:grpSp>
                      <wpg:cNvPr id="33" name="Gruppo 20"/>
                      <wpg:cNvGrpSpPr/>
                      <wpg:grpSpPr>
                        <a:xfrm>
                          <a:off x="0" y="0"/>
                          <a:ext cx="6629400" cy="659765"/>
                          <a:chOff x="0" y="0"/>
                          <a:chExt cx="5657850" cy="567055"/>
                        </a:xfrm>
                      </wpg:grpSpPr>
                      <wps:wsp>
                        <wps:cNvPr id="34" name="Rettangolo 34"/>
                        <wps:cNvSpPr/>
                        <wps:spPr>
                          <a:xfrm>
                            <a:off x="0" y="0"/>
                            <a:ext cx="5657850" cy="567055"/>
                          </a:xfrm>
                          <a:prstGeom prst="rect">
                            <a:avLst/>
                          </a:prstGeom>
                          <a:solidFill>
                            <a:srgbClr val="2B65A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pic:pic xmlns:pic="http://schemas.openxmlformats.org/drawingml/2006/picture">
                        <pic:nvPicPr>
                          <pic:cNvPr id="35" name="Immagine 35" descr="Immagine che contiene testo, schermata, Elementi grafici, grafica&#10;&#10;Descrizione generata automaticamente"/>
                          <pic:cNvPicPr preferRelativeResize="0">
                            <a:picLocks noChangeAspect="1"/>
                          </pic:cNvPicPr>
                        </pic:nvPicPr>
                        <pic:blipFill rotWithShape="1"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013781" y="65953"/>
                            <a:ext cx="1311921" cy="4078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Connettore diritto 36"/>
                        <wps:cNvCnPr/>
                        <wps:spPr>
                          <a:xfrm>
                            <a:off x="2896302" y="125690"/>
                            <a:ext cx="0" cy="36000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CAE4F4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Connettore diritto 37"/>
                        <wps:cNvCnPr/>
                        <wps:spPr>
                          <a:xfrm>
                            <a:off x="4362554" y="125690"/>
                            <a:ext cx="0" cy="36000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CAE4F4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9" name="Immagine 39" descr="Immagine che contiene testo, Carattere, Elementi grafici, logo&#10;&#10;Descrizione generata automaticamente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88460" y="148856"/>
                            <a:ext cx="805417" cy="2421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Connettore diritto 40"/>
                        <wps:cNvCnPr/>
                        <wps:spPr>
                          <a:xfrm>
                            <a:off x="1512002" y="137129"/>
                            <a:ext cx="0" cy="36000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CAE4F4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1" name="Immagine 41" descr="Immagine che contiene testo, Carattere, schermata, Elementi grafici&#10;&#10;Descrizione generata automaticamente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2663" y="116710"/>
                            <a:ext cx="1297546" cy="306436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1219469729" name="Picture 1219469729" descr="A black and white logo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377759" y="135802"/>
                          <a:ext cx="979170" cy="3956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4B1AA85" id="Group 1" o:spid="_x0000_s1026" style="position:absolute;margin-left:0;margin-top:0;width:522.15pt;height:51.85pt;z-index:251661314;mso-wrap-distance-left:8.5pt;mso-wrap-distance-right:8.5pt;mso-position-horizontal:center;mso-position-horizontal-relative:page;mso-position-vertical:center;mso-position-vertical-relative:outer-margin-area;mso-width-relative:margin;mso-height-relative:margin" coordsize="66294,659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">
              <v:group id="Gruppo 20" o:spid="_x0000_s1027" style="position:absolute;width:66294;height:6597" coordsize="56578,56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">
                <v:rect id="Rettangolo 34" o:spid="_x0000_s1028" style="position:absolute;width:56578;height:567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" fillcolor="#2b65af" stroked="f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35" o:spid="_x0000_s1029" type="#_x0000_t75" alt="Immagine che contiene testo, schermata, Elementi grafici, grafica&#10;&#10;Descrizione generata automaticamente" style="position:absolute;left:30137;top:659;width:13120;height:4079;visibility:visible;mso-wrap-style:square" o:preferrelative="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">
                  <v:imagedata r:id="rId5" o:title="Immagine che contiene testo, schermata, Elementi grafici, grafica&#10;&#10;Descrizione generata automaticamente"/>
                </v:shape>
                <v:line id="Connettore diritto 36" o:spid="_x0000_s1030" style="position:absolute;visibility:visible;mso-wrap-style:square" from="28963,1256" to="28963,48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" strokecolor="#cae4f4" strokeweight=".5pt">
                  <v:stroke joinstyle="miter"/>
                </v:line>
                <v:line id="Connettore diritto 37" o:spid="_x0000_s1031" style="position:absolute;visibility:visible;mso-wrap-style:square" from="43625,1256" to="43625,48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" strokecolor="#cae4f4" strokeweight=".5pt">
                  <v:stroke joinstyle="miter"/>
                </v:line>
                <v:shape id="Immagine 39" o:spid="_x0000_s1032" type="#_x0000_t75" alt="Immagine che contiene testo, Carattere, Elementi grafici, logo&#10;&#10;Descrizione generata automaticamente" style="position:absolute;left:17884;top:1488;width:8054;height:24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">
                  <v:imagedata r:id="rId6" o:title="Immagine che contiene testo, Carattere, Elementi grafici, logo&#10;&#10;Descrizione generata automaticamente"/>
                </v:shape>
                <v:line id="Connettore diritto 40" o:spid="_x0000_s1033" style="position:absolute;visibility:visible;mso-wrap-style:square" from="15120,1371" to="15120,49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" strokecolor="#cae4f4" strokeweight=".5pt">
                  <v:stroke joinstyle="miter"/>
                </v:line>
                <v:shape id="Immagine 41" o:spid="_x0000_s1034" type="#_x0000_t75" alt="Immagine che contiene testo, Carattere, schermata, Elementi grafici&#10;&#10;Descrizione generata automaticamente" style="position:absolute;left:1226;top:1167;width:12976;height:306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">
                  <v:imagedata r:id="rId7" o:title="Immagine che contiene testo, Carattere, schermata, Elementi grafici&#10;&#10;Descrizione generata automaticamente"/>
                </v:shape>
              </v:group>
              <v:shape id="Picture 1219469729" o:spid="_x0000_s1035" type="#_x0000_t75" alt="A black and white logo&#10;&#10;Description automatically generated" style="position:absolute;left:53777;top:1358;width:9792;height:395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">
                <v:imagedata r:id="rId8" o:title="A black and white logo&#10;&#10;Description automatically generated"/>
              </v:shape>
              <w10:wrap type="through" anchorx="page" anchory="margin"/>
            </v:group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69649" w14:textId="19343B62" w:rsidR="00262DD3" w:rsidRDefault="00262DD3" w:rsidP="00DF7496">
    <w:pPr>
      <w:pStyle w:val="Normalblue"/>
      <w:jc w:val="right"/>
    </w:pPr>
    <w:r w:rsidRPr="0096601D">
      <w:rPr>
        <w:noProof/>
      </w:rPr>
      <w:drawing>
        <wp:anchor distT="36195" distB="36195" distL="36195" distR="36195" simplePos="0" relativeHeight="251671554" behindDoc="1" locked="0" layoutInCell="1" allowOverlap="1" wp14:anchorId="2793C1D3" wp14:editId="6A7F91AB">
          <wp:simplePos x="0" y="0"/>
          <wp:positionH relativeFrom="margin">
            <wp:align>left</wp:align>
          </wp:positionH>
          <wp:positionV relativeFrom="bottomMargin">
            <wp:posOffset>36195</wp:posOffset>
          </wp:positionV>
          <wp:extent cx="5580000" cy="86400"/>
          <wp:effectExtent l="0" t="0" r="0" b="2540"/>
          <wp:wrapTight wrapText="bothSides">
            <wp:wrapPolygon edited="0">
              <wp:start x="0" y="0"/>
              <wp:lineTo x="0" y="19059"/>
              <wp:lineTo x="21534" y="19059"/>
              <wp:lineTo x="21534" y="0"/>
              <wp:lineTo x="0" y="0"/>
            </wp:wrapPolygon>
          </wp:wrapTight>
          <wp:docPr id="1991232440" name="Picture 19912324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80000" cy="8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770673873"/>
        <w:docPartObj>
          <w:docPartGallery w:val="Page Numbers (Bottom of Page)"/>
          <w:docPartUnique/>
        </w:docPartObj>
      </w:sdtPr>
      <w:sdtContent>
        <w:r w:rsidRPr="0096601D">
          <w:t xml:space="preserve">Pag. </w:t>
        </w:r>
        <w:r w:rsidRPr="0096601D">
          <w:fldChar w:fldCharType="begin"/>
        </w:r>
        <w:r w:rsidRPr="0096601D">
          <w:instrText>PAGE   \* MERGEFORMAT</w:instrText>
        </w:r>
        <w:r w:rsidRPr="0096601D">
          <w:fldChar w:fldCharType="separate"/>
        </w:r>
        <w:r w:rsidRPr="0096601D">
          <w:t>2</w:t>
        </w:r>
        <w:r w:rsidRPr="0096601D"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436FEB" w14:textId="77777777" w:rsidR="00EF3ED3" w:rsidRDefault="00EF3ED3" w:rsidP="007F1E2F">
      <w:pPr>
        <w:spacing w:after="0"/>
      </w:pPr>
      <w:r>
        <w:separator/>
      </w:r>
    </w:p>
  </w:footnote>
  <w:footnote w:type="continuationSeparator" w:id="0">
    <w:p w14:paraId="7690F3C6" w14:textId="77777777" w:rsidR="00EF3ED3" w:rsidRDefault="00EF3ED3" w:rsidP="007F1E2F">
      <w:pPr>
        <w:spacing w:after="0"/>
      </w:pPr>
      <w:r>
        <w:continuationSeparator/>
      </w:r>
    </w:p>
  </w:footnote>
  <w:footnote w:type="continuationNotice" w:id="1">
    <w:p w14:paraId="347BD1B1" w14:textId="77777777" w:rsidR="00EF3ED3" w:rsidRDefault="00EF3ED3">
      <w:pPr>
        <w:spacing w:after="0"/>
      </w:pPr>
    </w:p>
  </w:footnote>
  <w:footnote w:id="2">
    <w:p w14:paraId="3B043B0B" w14:textId="77777777" w:rsidR="00896581" w:rsidRPr="00896581" w:rsidRDefault="00896581" w:rsidP="00896581">
      <w:pPr>
        <w:pStyle w:val="FootnoteText"/>
      </w:pPr>
      <w:r>
        <w:rPr>
          <w:rStyle w:val="FootnoteReference"/>
        </w:rPr>
        <w:footnoteRef/>
      </w:r>
      <w:r w:rsidRPr="00896581">
        <w:t xml:space="preserve"> </w:t>
      </w:r>
      <w:r w:rsidRPr="00130076">
        <w:t>https://www.mur.gov.it/it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F3213" w14:textId="77777777" w:rsidR="003F0521" w:rsidRDefault="003F05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6948E" w14:textId="77777777" w:rsidR="00631375" w:rsidRPr="006367A3" w:rsidRDefault="00980B1B" w:rsidP="00631375">
    <w:pPr>
      <w:pStyle w:val="Header"/>
      <w:jc w:val="right"/>
    </w:pPr>
    <w:r w:rsidRPr="00C92B4F">
      <w:rPr>
        <w:noProof/>
      </w:rPr>
      <w:drawing>
        <wp:anchor distT="0" distB="0" distL="114300" distR="114300" simplePos="0" relativeHeight="251665410" behindDoc="0" locked="0" layoutInCell="1" allowOverlap="1" wp14:anchorId="5D08F749" wp14:editId="39B57ED5">
          <wp:simplePos x="0" y="0"/>
          <wp:positionH relativeFrom="column">
            <wp:posOffset>0</wp:posOffset>
          </wp:positionH>
          <wp:positionV relativeFrom="page">
            <wp:posOffset>269875</wp:posOffset>
          </wp:positionV>
          <wp:extent cx="986400" cy="954000"/>
          <wp:effectExtent l="0" t="0" r="4445" b="0"/>
          <wp:wrapSquare wrapText="right"/>
          <wp:docPr id="1790755325" name="Picture 17907553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6400" cy="95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1375">
      <w:t>Document Title</w:t>
    </w:r>
    <w:r w:rsidR="00631375">
      <w:br/>
      <w:t>CTA-WPXXXX-DOC-NNNNNN</w:t>
    </w:r>
    <w:r w:rsidR="00631375">
      <w:br/>
      <w:t>Issue NN, Rev. XX</w:t>
    </w:r>
    <w:r w:rsidR="00631375">
      <w:br/>
      <w:t>DD/MM/YYYY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D961E" w14:textId="63AC035C" w:rsidR="00215E9D" w:rsidRPr="00F2587D" w:rsidRDefault="00EE1327" w:rsidP="00E260AF">
    <w:pPr>
      <w:pStyle w:val="Header"/>
    </w:pPr>
    <w:r>
      <w:rPr>
        <w:noProof/>
      </w:rPr>
      <w:drawing>
        <wp:anchor distT="0" distB="0" distL="114300" distR="114300" simplePos="0" relativeHeight="251683842" behindDoc="0" locked="0" layoutInCell="1" allowOverlap="1" wp14:anchorId="5909CE7E" wp14:editId="2D8CF510">
          <wp:simplePos x="0" y="0"/>
          <wp:positionH relativeFrom="page">
            <wp:posOffset>1871980</wp:posOffset>
          </wp:positionH>
          <wp:positionV relativeFrom="page">
            <wp:posOffset>1080135</wp:posOffset>
          </wp:positionV>
          <wp:extent cx="5338800" cy="486000"/>
          <wp:effectExtent l="0" t="0" r="0" b="0"/>
          <wp:wrapNone/>
          <wp:docPr id="1562887034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2887034" name="Picture 156288703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8800" cy="48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035F1" w:rsidRPr="008C4D40">
      <w:rPr>
        <w:noProof/>
      </w:rPr>
      <mc:AlternateContent>
        <mc:Choice Requires="wps">
          <w:drawing>
            <wp:anchor distT="0" distB="0" distL="114300" distR="114300" simplePos="0" relativeHeight="251682818" behindDoc="1" locked="0" layoutInCell="1" allowOverlap="1" wp14:anchorId="0BF20302" wp14:editId="0A7AB46A">
              <wp:simplePos x="0" y="0"/>
              <wp:positionH relativeFrom="page">
                <wp:posOffset>1871980</wp:posOffset>
              </wp:positionH>
              <wp:positionV relativeFrom="topMargin">
                <wp:posOffset>1638300</wp:posOffset>
              </wp:positionV>
              <wp:extent cx="5338800" cy="0"/>
              <wp:effectExtent l="0" t="25400" r="33655" b="25400"/>
              <wp:wrapNone/>
              <wp:docPr id="659897935" name="Straight Connector 6598979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38800" cy="0"/>
                      </a:xfrm>
                      <a:prstGeom prst="line">
                        <a:avLst/>
                      </a:prstGeom>
                      <a:noFill/>
                      <a:ln w="53975" cap="flat" cmpd="sng" algn="ctr">
                        <a:solidFill>
                          <a:srgbClr val="BB753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13BD812" id="Straight Connector 659897935" o:spid="_x0000_s1026" style="position:absolute;z-index:-25163366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0;mso-height-percent:0;mso-width-relative:margin;mso-height-relative:margin" from="147.4pt,129pt" to="567.8pt,12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" strokecolor="#bb7537" strokeweight="4.25pt">
              <v:stroke joinstyle="miter"/>
              <w10:wrap anchorx="page" anchory="margin"/>
            </v:line>
          </w:pict>
        </mc:Fallback>
      </mc:AlternateContent>
    </w:r>
    <w:r w:rsidR="00736EE9" w:rsidRPr="00F2587D">
      <w:rPr>
        <w:noProof/>
      </w:rPr>
      <w:drawing>
        <wp:anchor distT="0" distB="0" distL="114300" distR="114300" simplePos="0" relativeHeight="251657216" behindDoc="0" locked="0" layoutInCell="1" allowOverlap="1" wp14:anchorId="478EA9E4" wp14:editId="19E678D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681200" cy="1774800"/>
          <wp:effectExtent l="0" t="0" r="0" b="3810"/>
          <wp:wrapThrough wrapText="bothSides">
            <wp:wrapPolygon edited="0">
              <wp:start x="0" y="0"/>
              <wp:lineTo x="0" y="21492"/>
              <wp:lineTo x="21380" y="21492"/>
              <wp:lineTo x="21380" y="0"/>
              <wp:lineTo x="0" y="0"/>
            </wp:wrapPolygon>
          </wp:wrapThrough>
          <wp:docPr id="542174581" name="Picture 5421745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2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1681200" cy="1774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D4520" w14:textId="1551C8B7" w:rsidR="00262DD3" w:rsidRPr="006367A3" w:rsidRDefault="00B95A17" w:rsidP="00B00DC4">
    <w:pPr>
      <w:pStyle w:val="Header"/>
      <w:jc w:val="left"/>
    </w:pPr>
    <w:r>
      <w:rPr>
        <w:noProof/>
      </w:rPr>
      <w:drawing>
        <wp:anchor distT="0" distB="0" distL="114300" distR="114300" simplePos="0" relativeHeight="251680770" behindDoc="1" locked="0" layoutInCell="1" allowOverlap="1" wp14:anchorId="3919AABC" wp14:editId="02CF7EDC">
          <wp:simplePos x="0" y="0"/>
          <wp:positionH relativeFrom="column">
            <wp:align>right</wp:align>
          </wp:positionH>
          <wp:positionV relativeFrom="topMargin">
            <wp:posOffset>114935</wp:posOffset>
          </wp:positionV>
          <wp:extent cx="849600" cy="792000"/>
          <wp:effectExtent l="0" t="0" r="1905" b="0"/>
          <wp:wrapNone/>
          <wp:docPr id="117500475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5004753" name="Picture 117500475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9600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62DD3" w:rsidRPr="00C92B4F">
      <w:rPr>
        <w:noProof/>
      </w:rPr>
      <w:drawing>
        <wp:anchor distT="0" distB="0" distL="114300" distR="114300" simplePos="0" relativeHeight="251669506" behindDoc="0" locked="0" layoutInCell="1" allowOverlap="1" wp14:anchorId="164F82E4" wp14:editId="484519AE">
          <wp:simplePos x="0" y="0"/>
          <wp:positionH relativeFrom="column">
            <wp:posOffset>-327660</wp:posOffset>
          </wp:positionH>
          <wp:positionV relativeFrom="page">
            <wp:align>top</wp:align>
          </wp:positionV>
          <wp:extent cx="986400" cy="954000"/>
          <wp:effectExtent l="0" t="0" r="4445" b="0"/>
          <wp:wrapSquare wrapText="right"/>
          <wp:docPr id="1867895585" name="Picture 18678955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6400" cy="95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fldSimple w:instr=" DOCPROPERTY &quot;Short title&quot; \* MERGEFORMAT ">
      <w:r w:rsidR="00534843">
        <w:t>Short Document Title</w:t>
      </w:r>
    </w:fldSimple>
    <w:r w:rsidR="00262DD3">
      <w:br/>
    </w:r>
    <w:fldSimple w:instr=" DOCPROPERTY &quot;Document number&quot; \* MERGEFORMAT ">
      <w:r w:rsidR="00D91A47">
        <w:t>CTA-WPXXXX-DOC-NNNNNN</w:t>
      </w:r>
    </w:fldSimple>
    <w:r w:rsidR="00262DD3">
      <w:br/>
      <w:t xml:space="preserve">Issue </w:t>
    </w:r>
    <w:fldSimple w:instr=" DOCPROPERTY &quot;Issue&quot; \* MERGEFORMAT ">
      <w:r w:rsidR="00D91A47">
        <w:t>1</w:t>
      </w:r>
    </w:fldSimple>
    <w:r w:rsidR="00262DD3">
      <w:t xml:space="preserve">, Rev. </w:t>
    </w:r>
    <w:fldSimple w:instr=" DOCPROPERTY &quot;Revision&quot; \* MERGEFORMAT ">
      <w:r w:rsidR="00D91A47">
        <w:t>A</w:t>
      </w:r>
    </w:fldSimple>
    <w:r w:rsidR="00262DD3">
      <w:br/>
    </w:r>
    <w:r w:rsidR="00D81225">
      <w:fldChar w:fldCharType="begin"/>
    </w:r>
    <w:r w:rsidR="00D81225">
      <w:instrText xml:space="preserve"> DATE \@ "yyyy-MM-dd" \* MERGEFORMAT </w:instrText>
    </w:r>
    <w:r w:rsidR="00D81225">
      <w:fldChar w:fldCharType="separate"/>
    </w:r>
    <w:r w:rsidR="00D91A47">
      <w:rPr>
        <w:noProof/>
      </w:rPr>
      <w:t>2024-10-01</w:t>
    </w:r>
    <w:r w:rsidR="00D81225">
      <w:fldChar w:fldCharType="end"/>
    </w:r>
    <w:r w:rsidR="00991195" w:rsidRPr="008C4D40">
      <w:rPr>
        <w:noProof/>
      </w:rPr>
      <mc:AlternateContent>
        <mc:Choice Requires="wps">
          <w:drawing>
            <wp:anchor distT="0" distB="0" distL="114300" distR="114300" simplePos="0" relativeHeight="251679746" behindDoc="1" locked="0" layoutInCell="1" allowOverlap="1" wp14:anchorId="28089FD4" wp14:editId="2A6FE31B">
              <wp:simplePos x="0" y="0"/>
              <wp:positionH relativeFrom="page">
                <wp:align>center</wp:align>
              </wp:positionH>
              <wp:positionV relativeFrom="topMargin">
                <wp:posOffset>1022350</wp:posOffset>
              </wp:positionV>
              <wp:extent cx="6181200" cy="0"/>
              <wp:effectExtent l="0" t="0" r="13970" b="12700"/>
              <wp:wrapNone/>
              <wp:docPr id="1770211770" name="Straight Connector 17702117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12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2B65A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99408E8" id="Straight Connector 1770211770" o:spid="_x0000_s1026" style="position:absolute;z-index:-251636734;visibility:visible;mso-wrap-style:square;mso-width-percent:1000;mso-height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1000;mso-height-percent:0;mso-width-relative:margin;mso-height-relative:margin" from="0,80.5pt" to="486.7pt,80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" strokecolor="#2b65af" strokeweight=".5pt">
              <v:stroke joinstyle="miter"/>
              <w10:wrap anchorx="page" anchory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041D8"/>
    <w:multiLevelType w:val="hybridMultilevel"/>
    <w:tmpl w:val="4FC0F4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62F8F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679C6"/>
    <w:multiLevelType w:val="multilevel"/>
    <w:tmpl w:val="0809001D"/>
    <w:styleLink w:val="CurrentList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CD5104"/>
    <w:multiLevelType w:val="multilevel"/>
    <w:tmpl w:val="C11E1F30"/>
    <w:lvl w:ilvl="0">
      <w:start w:val="1"/>
      <w:numFmt w:val="decimal"/>
      <w:pStyle w:val="Heading1"/>
      <w:lvlText w:val="%1"/>
      <w:lvlJc w:val="left"/>
      <w:pPr>
        <w:ind w:left="789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933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1221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365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509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653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941" w:hanging="1584"/>
      </w:pPr>
      <w:rPr>
        <w:rFonts w:hint="default"/>
      </w:rPr>
    </w:lvl>
  </w:abstractNum>
  <w:abstractNum w:abstractNumId="3" w15:restartNumberingAfterBreak="0">
    <w:nsid w:val="031E3927"/>
    <w:multiLevelType w:val="multilevel"/>
    <w:tmpl w:val="7910F2A6"/>
    <w:styleLink w:val="CurrentList5"/>
    <w:lvl w:ilvl="0">
      <w:start w:val="1"/>
      <w:numFmt w:val="decimal"/>
      <w:lvlText w:val="%1"/>
      <w:lvlJc w:val="left"/>
      <w:pPr>
        <w:ind w:left="789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3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21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5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0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5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41" w:hanging="1584"/>
      </w:pPr>
      <w:rPr>
        <w:rFonts w:hint="default"/>
      </w:rPr>
    </w:lvl>
  </w:abstractNum>
  <w:abstractNum w:abstractNumId="4" w15:restartNumberingAfterBreak="0">
    <w:nsid w:val="043D428A"/>
    <w:multiLevelType w:val="multilevel"/>
    <w:tmpl w:val="4F92F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03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6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5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64" w:hanging="1800"/>
      </w:pPr>
      <w:rPr>
        <w:rFonts w:hint="default"/>
      </w:rPr>
    </w:lvl>
  </w:abstractNum>
  <w:abstractNum w:abstractNumId="5" w15:restartNumberingAfterBreak="0">
    <w:nsid w:val="05C91A41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4D730BC"/>
    <w:multiLevelType w:val="multilevel"/>
    <w:tmpl w:val="A364D2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303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6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5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64" w:hanging="1800"/>
      </w:pPr>
      <w:rPr>
        <w:rFonts w:hint="default"/>
      </w:rPr>
    </w:lvl>
  </w:abstractNum>
  <w:abstractNum w:abstractNumId="7" w15:restartNumberingAfterBreak="0">
    <w:nsid w:val="1CD423E7"/>
    <w:multiLevelType w:val="hybridMultilevel"/>
    <w:tmpl w:val="3A9E4F9A"/>
    <w:lvl w:ilvl="0" w:tplc="D33E9A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29E1094"/>
    <w:multiLevelType w:val="hybridMultilevel"/>
    <w:tmpl w:val="730C0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405AA6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53BF1B49"/>
    <w:multiLevelType w:val="hybridMultilevel"/>
    <w:tmpl w:val="E1FAED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54B1A"/>
    <w:multiLevelType w:val="hybridMultilevel"/>
    <w:tmpl w:val="B9B61106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AA378AD"/>
    <w:multiLevelType w:val="multilevel"/>
    <w:tmpl w:val="405208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03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6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5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64" w:hanging="1800"/>
      </w:pPr>
      <w:rPr>
        <w:rFonts w:hint="default"/>
      </w:rPr>
    </w:lvl>
  </w:abstractNum>
  <w:abstractNum w:abstractNumId="13" w15:restartNumberingAfterBreak="0">
    <w:nsid w:val="5BDE28E6"/>
    <w:multiLevelType w:val="multilevel"/>
    <w:tmpl w:val="F1B41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4" w15:restartNumberingAfterBreak="0">
    <w:nsid w:val="5E330F6B"/>
    <w:multiLevelType w:val="multilevel"/>
    <w:tmpl w:val="6E6248E2"/>
    <w:styleLink w:val="CurrentList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03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6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5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64" w:hanging="1800"/>
      </w:pPr>
      <w:rPr>
        <w:rFonts w:hint="default"/>
      </w:rPr>
    </w:lvl>
  </w:abstractNum>
  <w:abstractNum w:abstractNumId="15" w15:restartNumberingAfterBreak="0">
    <w:nsid w:val="602B0C12"/>
    <w:multiLevelType w:val="hybridMultilevel"/>
    <w:tmpl w:val="A084764C"/>
    <w:lvl w:ilvl="0" w:tplc="DE4211B2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227A11"/>
    <w:multiLevelType w:val="multilevel"/>
    <w:tmpl w:val="922E99CE"/>
    <w:styleLink w:val="CurrentList4"/>
    <w:lvl w:ilvl="0">
      <w:start w:val="1"/>
      <w:numFmt w:val="decimal"/>
      <w:lvlText w:val="%1"/>
      <w:lvlJc w:val="left"/>
      <w:pPr>
        <w:ind w:left="789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3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21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5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0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5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41" w:hanging="1584"/>
      </w:pPr>
      <w:rPr>
        <w:rFonts w:hint="default"/>
      </w:rPr>
    </w:lvl>
  </w:abstractNum>
  <w:num w:numId="1" w16cid:durableId="404912821">
    <w:abstractNumId w:val="15"/>
  </w:num>
  <w:num w:numId="2" w16cid:durableId="984814140">
    <w:abstractNumId w:val="7"/>
  </w:num>
  <w:num w:numId="3" w16cid:durableId="1079013533">
    <w:abstractNumId w:val="6"/>
  </w:num>
  <w:num w:numId="4" w16cid:durableId="570509295">
    <w:abstractNumId w:val="11"/>
  </w:num>
  <w:num w:numId="5" w16cid:durableId="1263100390">
    <w:abstractNumId w:val="0"/>
  </w:num>
  <w:num w:numId="6" w16cid:durableId="962275639">
    <w:abstractNumId w:val="6"/>
    <w:lvlOverride w:ilvl="0">
      <w:startOverride w:val="1"/>
    </w:lvlOverride>
    <w:lvlOverride w:ilvl="1">
      <w:startOverride w:val="1"/>
    </w:lvlOverride>
  </w:num>
  <w:num w:numId="7" w16cid:durableId="1207790968">
    <w:abstractNumId w:val="6"/>
    <w:lvlOverride w:ilvl="0">
      <w:startOverride w:val="1"/>
    </w:lvlOverride>
    <w:lvlOverride w:ilvl="1">
      <w:startOverride w:val="2"/>
    </w:lvlOverride>
    <w:lvlOverride w:ilvl="2">
      <w:startOverride w:val="3"/>
    </w:lvlOverride>
  </w:num>
  <w:num w:numId="8" w16cid:durableId="1912691549">
    <w:abstractNumId w:val="6"/>
    <w:lvlOverride w:ilvl="0">
      <w:startOverride w:val="1"/>
    </w:lvlOverride>
    <w:lvlOverride w:ilvl="1">
      <w:startOverride w:val="1"/>
    </w:lvlOverride>
    <w:lvlOverride w:ilvl="2">
      <w:startOverride w:val="2"/>
    </w:lvlOverride>
  </w:num>
  <w:num w:numId="9" w16cid:durableId="1804805066">
    <w:abstractNumId w:val="6"/>
  </w:num>
  <w:num w:numId="10" w16cid:durableId="940451441">
    <w:abstractNumId w:val="4"/>
  </w:num>
  <w:num w:numId="11" w16cid:durableId="756441784">
    <w:abstractNumId w:val="2"/>
  </w:num>
  <w:num w:numId="12" w16cid:durableId="1864174100">
    <w:abstractNumId w:val="12"/>
  </w:num>
  <w:num w:numId="13" w16cid:durableId="186410436">
    <w:abstractNumId w:val="13"/>
  </w:num>
  <w:num w:numId="14" w16cid:durableId="1833910282">
    <w:abstractNumId w:val="5"/>
  </w:num>
  <w:num w:numId="15" w16cid:durableId="538444654">
    <w:abstractNumId w:val="9"/>
  </w:num>
  <w:num w:numId="16" w16cid:durableId="610666067">
    <w:abstractNumId w:val="14"/>
  </w:num>
  <w:num w:numId="17" w16cid:durableId="1108087533">
    <w:abstractNumId w:val="16"/>
  </w:num>
  <w:num w:numId="18" w16cid:durableId="1572344654">
    <w:abstractNumId w:val="3"/>
  </w:num>
  <w:num w:numId="19" w16cid:durableId="2066755218">
    <w:abstractNumId w:val="10"/>
  </w:num>
  <w:num w:numId="20" w16cid:durableId="1020202319">
    <w:abstractNumId w:val="8"/>
  </w:num>
  <w:num w:numId="21" w16cid:durableId="7527035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saveSubsetFonts/>
  <w:activeWritingStyle w:appName="MSWord" w:lang="en-GB" w:vendorID="64" w:dllVersion="0" w:nlCheck="1" w:checkStyle="0"/>
  <w:activeWritingStyle w:appName="MSWord" w:lang="it-IT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283"/>
  <w:doNotShadeFormData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47"/>
    <w:rsid w:val="000015AF"/>
    <w:rsid w:val="00014012"/>
    <w:rsid w:val="00015A8F"/>
    <w:rsid w:val="000314EA"/>
    <w:rsid w:val="0003464E"/>
    <w:rsid w:val="00054716"/>
    <w:rsid w:val="00054967"/>
    <w:rsid w:val="00066169"/>
    <w:rsid w:val="00067144"/>
    <w:rsid w:val="000B4968"/>
    <w:rsid w:val="000B6466"/>
    <w:rsid w:val="000C2912"/>
    <w:rsid w:val="000C7532"/>
    <w:rsid w:val="000E792D"/>
    <w:rsid w:val="000F4751"/>
    <w:rsid w:val="00100B09"/>
    <w:rsid w:val="00122946"/>
    <w:rsid w:val="001232F5"/>
    <w:rsid w:val="001235BD"/>
    <w:rsid w:val="0015537D"/>
    <w:rsid w:val="00161CAA"/>
    <w:rsid w:val="00162A46"/>
    <w:rsid w:val="0017158F"/>
    <w:rsid w:val="0017597D"/>
    <w:rsid w:val="0018292E"/>
    <w:rsid w:val="001951BE"/>
    <w:rsid w:val="001C08A2"/>
    <w:rsid w:val="001E2BD6"/>
    <w:rsid w:val="0020312A"/>
    <w:rsid w:val="00212953"/>
    <w:rsid w:val="00215E9D"/>
    <w:rsid w:val="0021782E"/>
    <w:rsid w:val="0024271F"/>
    <w:rsid w:val="0024646B"/>
    <w:rsid w:val="00262DD3"/>
    <w:rsid w:val="002663DD"/>
    <w:rsid w:val="00275C60"/>
    <w:rsid w:val="00296A22"/>
    <w:rsid w:val="002A071B"/>
    <w:rsid w:val="002B67BD"/>
    <w:rsid w:val="002C16A9"/>
    <w:rsid w:val="002D0190"/>
    <w:rsid w:val="002E59F6"/>
    <w:rsid w:val="002F637E"/>
    <w:rsid w:val="00303BC1"/>
    <w:rsid w:val="00305541"/>
    <w:rsid w:val="0030737D"/>
    <w:rsid w:val="003149A9"/>
    <w:rsid w:val="00322C26"/>
    <w:rsid w:val="00327CCF"/>
    <w:rsid w:val="003353E0"/>
    <w:rsid w:val="003505D1"/>
    <w:rsid w:val="00360C93"/>
    <w:rsid w:val="0036252F"/>
    <w:rsid w:val="003722C8"/>
    <w:rsid w:val="00383BDA"/>
    <w:rsid w:val="00392F6C"/>
    <w:rsid w:val="003E1612"/>
    <w:rsid w:val="003F0521"/>
    <w:rsid w:val="00406051"/>
    <w:rsid w:val="00430071"/>
    <w:rsid w:val="00443B8C"/>
    <w:rsid w:val="004577BC"/>
    <w:rsid w:val="00473E36"/>
    <w:rsid w:val="00474A7F"/>
    <w:rsid w:val="0047662F"/>
    <w:rsid w:val="00476692"/>
    <w:rsid w:val="00493538"/>
    <w:rsid w:val="00494E50"/>
    <w:rsid w:val="004A0AA2"/>
    <w:rsid w:val="004B6232"/>
    <w:rsid w:val="004D21B9"/>
    <w:rsid w:val="004D5CF7"/>
    <w:rsid w:val="004D7E28"/>
    <w:rsid w:val="004F16A3"/>
    <w:rsid w:val="0050176B"/>
    <w:rsid w:val="00506F1B"/>
    <w:rsid w:val="00511249"/>
    <w:rsid w:val="005124A2"/>
    <w:rsid w:val="00526C7E"/>
    <w:rsid w:val="00534843"/>
    <w:rsid w:val="00590215"/>
    <w:rsid w:val="00594A7C"/>
    <w:rsid w:val="005B18E9"/>
    <w:rsid w:val="005C1D73"/>
    <w:rsid w:val="005C6A8B"/>
    <w:rsid w:val="005E557D"/>
    <w:rsid w:val="005F4B17"/>
    <w:rsid w:val="006021BF"/>
    <w:rsid w:val="00611A6C"/>
    <w:rsid w:val="006148C3"/>
    <w:rsid w:val="00631375"/>
    <w:rsid w:val="006367A3"/>
    <w:rsid w:val="006378B5"/>
    <w:rsid w:val="006408BF"/>
    <w:rsid w:val="006415CE"/>
    <w:rsid w:val="006523D4"/>
    <w:rsid w:val="006571E4"/>
    <w:rsid w:val="0068161E"/>
    <w:rsid w:val="00684576"/>
    <w:rsid w:val="00687AD7"/>
    <w:rsid w:val="006C7F3C"/>
    <w:rsid w:val="006D1D37"/>
    <w:rsid w:val="006D3E00"/>
    <w:rsid w:val="006D42B3"/>
    <w:rsid w:val="006E1B88"/>
    <w:rsid w:val="00704793"/>
    <w:rsid w:val="00704C44"/>
    <w:rsid w:val="007333EF"/>
    <w:rsid w:val="00733429"/>
    <w:rsid w:val="00736457"/>
    <w:rsid w:val="007367B6"/>
    <w:rsid w:val="00736EE9"/>
    <w:rsid w:val="00741F8B"/>
    <w:rsid w:val="0074414C"/>
    <w:rsid w:val="007446ED"/>
    <w:rsid w:val="00762103"/>
    <w:rsid w:val="00784738"/>
    <w:rsid w:val="00785351"/>
    <w:rsid w:val="007940C5"/>
    <w:rsid w:val="007972C1"/>
    <w:rsid w:val="007A64D3"/>
    <w:rsid w:val="007D2A72"/>
    <w:rsid w:val="007F1E2F"/>
    <w:rsid w:val="007F2A96"/>
    <w:rsid w:val="007F3D17"/>
    <w:rsid w:val="00814344"/>
    <w:rsid w:val="00823E2D"/>
    <w:rsid w:val="00824BF5"/>
    <w:rsid w:val="00831EFB"/>
    <w:rsid w:val="008614D4"/>
    <w:rsid w:val="00861C97"/>
    <w:rsid w:val="008709C7"/>
    <w:rsid w:val="00896581"/>
    <w:rsid w:val="008B7039"/>
    <w:rsid w:val="008D0D93"/>
    <w:rsid w:val="008D7D33"/>
    <w:rsid w:val="008E157B"/>
    <w:rsid w:val="008E15C6"/>
    <w:rsid w:val="008F6E6E"/>
    <w:rsid w:val="009035F1"/>
    <w:rsid w:val="00907821"/>
    <w:rsid w:val="009223EE"/>
    <w:rsid w:val="00925446"/>
    <w:rsid w:val="00931B81"/>
    <w:rsid w:val="009334E2"/>
    <w:rsid w:val="00935C7F"/>
    <w:rsid w:val="00946B46"/>
    <w:rsid w:val="009505D0"/>
    <w:rsid w:val="00952304"/>
    <w:rsid w:val="0095280E"/>
    <w:rsid w:val="009547A2"/>
    <w:rsid w:val="00956102"/>
    <w:rsid w:val="0096601D"/>
    <w:rsid w:val="00971572"/>
    <w:rsid w:val="00980B1B"/>
    <w:rsid w:val="00991195"/>
    <w:rsid w:val="009956CC"/>
    <w:rsid w:val="009A7427"/>
    <w:rsid w:val="009B2B60"/>
    <w:rsid w:val="009B6026"/>
    <w:rsid w:val="009D02A1"/>
    <w:rsid w:val="009E6D07"/>
    <w:rsid w:val="00A45722"/>
    <w:rsid w:val="00A54522"/>
    <w:rsid w:val="00A672AE"/>
    <w:rsid w:val="00A70DB6"/>
    <w:rsid w:val="00A87030"/>
    <w:rsid w:val="00A90D60"/>
    <w:rsid w:val="00A96BE1"/>
    <w:rsid w:val="00AA7E11"/>
    <w:rsid w:val="00AF2767"/>
    <w:rsid w:val="00AF7016"/>
    <w:rsid w:val="00B00DC4"/>
    <w:rsid w:val="00B13C6E"/>
    <w:rsid w:val="00B248AF"/>
    <w:rsid w:val="00B24CD6"/>
    <w:rsid w:val="00B36768"/>
    <w:rsid w:val="00B42C95"/>
    <w:rsid w:val="00B5590A"/>
    <w:rsid w:val="00B64189"/>
    <w:rsid w:val="00B64E88"/>
    <w:rsid w:val="00B84620"/>
    <w:rsid w:val="00B95A17"/>
    <w:rsid w:val="00BA7131"/>
    <w:rsid w:val="00BB1E07"/>
    <w:rsid w:val="00BD3D8C"/>
    <w:rsid w:val="00BF6BF6"/>
    <w:rsid w:val="00C023CD"/>
    <w:rsid w:val="00C12909"/>
    <w:rsid w:val="00C16096"/>
    <w:rsid w:val="00C3334C"/>
    <w:rsid w:val="00C401C4"/>
    <w:rsid w:val="00C65CEE"/>
    <w:rsid w:val="00C81DB7"/>
    <w:rsid w:val="00CA3F36"/>
    <w:rsid w:val="00CB198B"/>
    <w:rsid w:val="00CC5E80"/>
    <w:rsid w:val="00CD7671"/>
    <w:rsid w:val="00CE0985"/>
    <w:rsid w:val="00CE2D01"/>
    <w:rsid w:val="00D0747B"/>
    <w:rsid w:val="00D105F0"/>
    <w:rsid w:val="00D164EC"/>
    <w:rsid w:val="00D3283E"/>
    <w:rsid w:val="00D75BA7"/>
    <w:rsid w:val="00D81225"/>
    <w:rsid w:val="00D8353A"/>
    <w:rsid w:val="00D91A47"/>
    <w:rsid w:val="00D95BD2"/>
    <w:rsid w:val="00DD1FE5"/>
    <w:rsid w:val="00DE1AA5"/>
    <w:rsid w:val="00DE536D"/>
    <w:rsid w:val="00DF25B4"/>
    <w:rsid w:val="00DF7496"/>
    <w:rsid w:val="00DF77BE"/>
    <w:rsid w:val="00E06F84"/>
    <w:rsid w:val="00E126CF"/>
    <w:rsid w:val="00E25C09"/>
    <w:rsid w:val="00E260AF"/>
    <w:rsid w:val="00E27EF3"/>
    <w:rsid w:val="00E37A3C"/>
    <w:rsid w:val="00E82385"/>
    <w:rsid w:val="00E901B1"/>
    <w:rsid w:val="00E9429D"/>
    <w:rsid w:val="00EA52F2"/>
    <w:rsid w:val="00EC079C"/>
    <w:rsid w:val="00EE1327"/>
    <w:rsid w:val="00EE771A"/>
    <w:rsid w:val="00EF33AD"/>
    <w:rsid w:val="00EF3ED3"/>
    <w:rsid w:val="00EF74D4"/>
    <w:rsid w:val="00F07E50"/>
    <w:rsid w:val="00F11699"/>
    <w:rsid w:val="00F14DF0"/>
    <w:rsid w:val="00F216B5"/>
    <w:rsid w:val="00F2587D"/>
    <w:rsid w:val="00F437FE"/>
    <w:rsid w:val="00F43AD2"/>
    <w:rsid w:val="00F52600"/>
    <w:rsid w:val="00F80755"/>
    <w:rsid w:val="00F810F5"/>
    <w:rsid w:val="00F84BFE"/>
    <w:rsid w:val="00FB2D6B"/>
    <w:rsid w:val="00FC18E8"/>
    <w:rsid w:val="00FF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34D6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F4751"/>
    <w:pPr>
      <w:spacing w:before="100" w:beforeAutospacing="1" w:after="100" w:afterAutospacing="1" w:line="264" w:lineRule="auto"/>
      <w:jc w:val="both"/>
    </w:pPr>
    <w:rPr>
      <w:rFonts w:ascii="Titillium" w:hAnsi="Titillium"/>
      <w:sz w:val="21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71F"/>
    <w:pPr>
      <w:pageBreakBefore/>
      <w:framePr w:wrap="notBeside" w:vAnchor="text" w:hAnchor="text" w:y="1"/>
      <w:widowControl w:val="0"/>
      <w:numPr>
        <w:numId w:val="11"/>
      </w:numPr>
      <w:spacing w:before="960" w:beforeAutospacing="0" w:after="960" w:afterAutospacing="0"/>
      <w:ind w:left="788" w:hanging="431"/>
      <w:outlineLvl w:val="0"/>
    </w:pPr>
    <w:rPr>
      <w:rFonts w:eastAsiaTheme="majorEastAsia" w:cstheme="majorBidi"/>
      <w:b/>
      <w:color w:val="2E74B5" w:themeColor="accent5" w:themeShade="BF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292E"/>
    <w:pPr>
      <w:keepNext/>
      <w:keepLines/>
      <w:numPr>
        <w:ilvl w:val="1"/>
        <w:numId w:val="11"/>
      </w:numPr>
      <w:ind w:left="935" w:hanging="578"/>
      <w:outlineLvl w:val="1"/>
    </w:pPr>
    <w:rPr>
      <w:rFonts w:eastAsiaTheme="majorEastAsia" w:cstheme="majorBidi"/>
      <w:b/>
      <w:color w:val="2E74B5" w:themeColor="accent5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36768"/>
    <w:pPr>
      <w:keepNext/>
      <w:keepLines/>
      <w:numPr>
        <w:ilvl w:val="2"/>
        <w:numId w:val="11"/>
      </w:numPr>
      <w:outlineLvl w:val="2"/>
    </w:pPr>
    <w:rPr>
      <w:rFonts w:eastAsiaTheme="majorEastAsia" w:cstheme="majorBidi"/>
      <w:b/>
      <w:color w:val="2E74B5" w:themeColor="accent5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85351"/>
    <w:pPr>
      <w:keepNext/>
      <w:keepLines/>
      <w:numPr>
        <w:ilvl w:val="3"/>
        <w:numId w:val="1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5351"/>
    <w:pPr>
      <w:keepNext/>
      <w:keepLines/>
      <w:numPr>
        <w:ilvl w:val="4"/>
        <w:numId w:val="1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5351"/>
    <w:pPr>
      <w:keepNext/>
      <w:keepLines/>
      <w:numPr>
        <w:ilvl w:val="5"/>
        <w:numId w:val="1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5351"/>
    <w:pPr>
      <w:keepNext/>
      <w:keepLines/>
      <w:numPr>
        <w:ilvl w:val="6"/>
        <w:numId w:val="1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5351"/>
    <w:pPr>
      <w:keepNext/>
      <w:keepLines/>
      <w:numPr>
        <w:ilvl w:val="7"/>
        <w:numId w:val="1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5351"/>
    <w:pPr>
      <w:keepNext/>
      <w:keepLines/>
      <w:numPr>
        <w:ilvl w:val="8"/>
        <w:numId w:val="1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67A3"/>
    <w:pPr>
      <w:tabs>
        <w:tab w:val="center" w:pos="4819"/>
        <w:tab w:val="right" w:pos="9638"/>
      </w:tabs>
      <w:spacing w:after="0"/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6367A3"/>
    <w:rPr>
      <w:rFonts w:ascii="Titillium" w:hAnsi="Titillium"/>
      <w:sz w:val="18"/>
      <w:lang w:val="en-GB"/>
    </w:rPr>
  </w:style>
  <w:style w:type="paragraph" w:styleId="Footer">
    <w:name w:val="footer"/>
    <w:basedOn w:val="Normal"/>
    <w:link w:val="FooterChar"/>
    <w:autoRedefine/>
    <w:uiPriority w:val="99"/>
    <w:unhideWhenUsed/>
    <w:rsid w:val="006367A3"/>
    <w:pPr>
      <w:tabs>
        <w:tab w:val="center" w:pos="4819"/>
        <w:tab w:val="right" w:pos="9638"/>
      </w:tabs>
      <w:jc w:val="right"/>
    </w:pPr>
    <w:rPr>
      <w:sz w:val="17"/>
    </w:rPr>
  </w:style>
  <w:style w:type="character" w:customStyle="1" w:styleId="FooterChar">
    <w:name w:val="Footer Char"/>
    <w:basedOn w:val="DefaultParagraphFont"/>
    <w:link w:val="Footer"/>
    <w:uiPriority w:val="99"/>
    <w:rsid w:val="006367A3"/>
    <w:rPr>
      <w:rFonts w:ascii="Titillium" w:hAnsi="Titillium"/>
      <w:sz w:val="17"/>
      <w:lang w:val="en-GB"/>
    </w:rPr>
  </w:style>
  <w:style w:type="paragraph" w:customStyle="1" w:styleId="COPERTINASottotitolo">
    <w:name w:val="COPERTINA Sottotitolo"/>
    <w:basedOn w:val="Normal"/>
    <w:link w:val="COPERTINASottotitoloCarattere"/>
    <w:qFormat/>
    <w:rsid w:val="007F1E2F"/>
    <w:pPr>
      <w:autoSpaceDE w:val="0"/>
      <w:autoSpaceDN w:val="0"/>
      <w:adjustRightInd w:val="0"/>
      <w:textAlignment w:val="center"/>
    </w:pPr>
    <w:rPr>
      <w:rFonts w:cs="Titillium"/>
      <w:caps/>
      <w:color w:val="2B65AE"/>
      <w:sz w:val="44"/>
      <w:szCs w:val="44"/>
    </w:rPr>
  </w:style>
  <w:style w:type="paragraph" w:customStyle="1" w:styleId="COPERTINATitolo">
    <w:name w:val="COPERTINA Titolo"/>
    <w:basedOn w:val="Normal"/>
    <w:next w:val="COPERTINASottotitolo"/>
    <w:link w:val="COPERTINATitoloCarattere"/>
    <w:qFormat/>
    <w:rsid w:val="007F1E2F"/>
    <w:pPr>
      <w:autoSpaceDE w:val="0"/>
      <w:autoSpaceDN w:val="0"/>
      <w:adjustRightInd w:val="0"/>
      <w:textAlignment w:val="center"/>
    </w:pPr>
    <w:rPr>
      <w:rFonts w:ascii="Titillium Bd" w:hAnsi="Titillium Bd" w:cs="Titillium Bd"/>
      <w:b/>
      <w:bCs/>
      <w:caps/>
      <w:color w:val="2B65AE"/>
      <w:sz w:val="56"/>
      <w:szCs w:val="56"/>
    </w:rPr>
  </w:style>
  <w:style w:type="character" w:customStyle="1" w:styleId="COPERTINATitoloCarattere">
    <w:name w:val="COPERTINA Titolo Carattere"/>
    <w:basedOn w:val="DefaultParagraphFont"/>
    <w:link w:val="COPERTINATitolo"/>
    <w:rsid w:val="007F1E2F"/>
    <w:rPr>
      <w:rFonts w:ascii="Titillium Bd" w:hAnsi="Titillium Bd" w:cs="Titillium Bd"/>
      <w:b/>
      <w:bCs/>
      <w:caps/>
      <w:color w:val="2B65AE"/>
      <w:sz w:val="56"/>
      <w:szCs w:val="56"/>
    </w:rPr>
  </w:style>
  <w:style w:type="character" w:customStyle="1" w:styleId="COPERTINASottotitoloCarattere">
    <w:name w:val="COPERTINA Sottotitolo Carattere"/>
    <w:basedOn w:val="DefaultParagraphFont"/>
    <w:link w:val="COPERTINASottotitolo"/>
    <w:rsid w:val="007F1E2F"/>
    <w:rPr>
      <w:rFonts w:ascii="Titillium" w:hAnsi="Titillium" w:cs="Titillium"/>
      <w:caps/>
      <w:color w:val="2B65AE"/>
      <w:sz w:val="44"/>
      <w:szCs w:val="44"/>
    </w:rPr>
  </w:style>
  <w:style w:type="character" w:customStyle="1" w:styleId="Heading1Char">
    <w:name w:val="Heading 1 Char"/>
    <w:basedOn w:val="DefaultParagraphFont"/>
    <w:link w:val="Heading1"/>
    <w:uiPriority w:val="9"/>
    <w:rsid w:val="0024271F"/>
    <w:rPr>
      <w:rFonts w:ascii="Titillium" w:eastAsiaTheme="majorEastAsia" w:hAnsi="Titillium" w:cstheme="majorBidi"/>
      <w:b/>
      <w:color w:val="2E74B5" w:themeColor="accent5" w:themeShade="BF"/>
      <w:sz w:val="40"/>
      <w:szCs w:val="32"/>
      <w:lang w:val="en-GB"/>
    </w:rPr>
  </w:style>
  <w:style w:type="paragraph" w:styleId="TOCHeading">
    <w:name w:val="TOC Heading"/>
    <w:basedOn w:val="Normal"/>
    <w:next w:val="Normal"/>
    <w:autoRedefine/>
    <w:uiPriority w:val="39"/>
    <w:unhideWhenUsed/>
    <w:qFormat/>
    <w:rsid w:val="00784738"/>
    <w:pPr>
      <w:pageBreakBefore/>
      <w:framePr w:wrap="notBeside" w:vAnchor="text" w:hAnchor="text" w:y="1"/>
      <w:widowControl w:val="0"/>
      <w:spacing w:before="960" w:beforeAutospacing="0" w:after="960" w:afterAutospacing="0" w:line="259" w:lineRule="auto"/>
    </w:pPr>
    <w:rPr>
      <w:b/>
      <w:color w:val="2E74B5" w:themeColor="accent5" w:themeShade="BF"/>
      <w:sz w:val="40"/>
    </w:rPr>
  </w:style>
  <w:style w:type="paragraph" w:styleId="TOC3">
    <w:name w:val="toc 3"/>
    <w:basedOn w:val="Normal"/>
    <w:next w:val="Normal"/>
    <w:autoRedefine/>
    <w:uiPriority w:val="39"/>
    <w:unhideWhenUsed/>
    <w:rsid w:val="003505D1"/>
    <w:pPr>
      <w:spacing w:line="259" w:lineRule="auto"/>
      <w:ind w:left="440"/>
    </w:pPr>
    <w:rPr>
      <w:rFonts w:eastAsiaTheme="minorEastAsia" w:cs="Times New Roman"/>
      <w:lang w:eastAsia="it-IT"/>
    </w:rPr>
  </w:style>
  <w:style w:type="character" w:styleId="Hyperlink">
    <w:name w:val="Hyperlink"/>
    <w:basedOn w:val="DefaultParagraphFont"/>
    <w:uiPriority w:val="99"/>
    <w:unhideWhenUsed/>
    <w:rsid w:val="003505D1"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24271F"/>
    <w:pPr>
      <w:tabs>
        <w:tab w:val="left" w:pos="440"/>
        <w:tab w:val="right" w:leader="dot" w:pos="9628"/>
      </w:tabs>
    </w:pPr>
    <w:rPr>
      <w:b/>
      <w:caps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96601D"/>
    <w:pPr>
      <w:ind w:left="220"/>
    </w:pPr>
  </w:style>
  <w:style w:type="paragraph" w:styleId="TableofFigures">
    <w:name w:val="table of figures"/>
    <w:basedOn w:val="Normal"/>
    <w:next w:val="Normal"/>
    <w:uiPriority w:val="99"/>
    <w:unhideWhenUsed/>
    <w:rsid w:val="003505D1"/>
    <w:pPr>
      <w:spacing w:after="0"/>
    </w:pPr>
  </w:style>
  <w:style w:type="character" w:customStyle="1" w:styleId="Heading2Char">
    <w:name w:val="Heading 2 Char"/>
    <w:basedOn w:val="DefaultParagraphFont"/>
    <w:link w:val="Heading2"/>
    <w:uiPriority w:val="9"/>
    <w:rsid w:val="0018292E"/>
    <w:rPr>
      <w:rFonts w:ascii="Titillium" w:eastAsiaTheme="majorEastAsia" w:hAnsi="Titillium" w:cstheme="majorBidi"/>
      <w:b/>
      <w:color w:val="2E74B5" w:themeColor="accent5" w:themeShade="BF"/>
      <w:sz w:val="28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B36768"/>
    <w:rPr>
      <w:rFonts w:ascii="Titillium" w:eastAsiaTheme="majorEastAsia" w:hAnsi="Titillium" w:cstheme="majorBidi"/>
      <w:b/>
      <w:color w:val="2E74B5" w:themeColor="accent5" w:themeShade="BF"/>
      <w:sz w:val="24"/>
      <w:szCs w:val="24"/>
      <w:lang w:val="en-GB"/>
    </w:rPr>
  </w:style>
  <w:style w:type="table" w:customStyle="1" w:styleId="Grigliatabella1">
    <w:name w:val="Griglia tabella1"/>
    <w:basedOn w:val="TabellaMUR"/>
    <w:next w:val="TableGrid"/>
    <w:uiPriority w:val="39"/>
    <w:rsid w:val="00762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FFFFFF"/>
    </w:tcPr>
    <w:tblStylePr w:type="firstRow">
      <w:rPr>
        <w:rFonts w:ascii="Times New Roman" w:hAnsi="Times New Roman"/>
        <w:b w:val="0"/>
        <w:i/>
        <w:sz w:val="22"/>
      </w:rPr>
      <w:tblPr/>
      <w:tcPr>
        <w:tcBorders>
          <w:top w:val="nil"/>
          <w:left w:val="nil"/>
          <w:bottom w:val="single" w:sz="4" w:space="0" w:color="2E74B5"/>
          <w:right w:val="nil"/>
          <w:insideH w:val="nil"/>
          <w:insideV w:val="single" w:sz="4" w:space="0" w:color="2E74B5"/>
          <w:tl2br w:val="nil"/>
          <w:tr2bl w:val="nil"/>
        </w:tcBorders>
        <w:shd w:val="clear" w:color="auto" w:fill="BDD6EE"/>
      </w:tcPr>
    </w:tblStylePr>
  </w:style>
  <w:style w:type="table" w:customStyle="1" w:styleId="TabellaMUR">
    <w:name w:val="Tabella MUR"/>
    <w:basedOn w:val="TableNormal"/>
    <w:uiPriority w:val="99"/>
    <w:rsid w:val="00762103"/>
    <w:pPr>
      <w:spacing w:after="0" w:line="240" w:lineRule="auto"/>
      <w:jc w:val="center"/>
    </w:pPr>
    <w:rPr>
      <w:rFonts w:ascii="Times New Roman" w:hAnsi="Times New Roman"/>
      <w:color w:val="2E74B5"/>
    </w:rPr>
    <w:tblPr>
      <w:tblBorders>
        <w:top w:val="single" w:sz="4" w:space="0" w:color="2E74B5"/>
        <w:bottom w:val="single" w:sz="4" w:space="0" w:color="2E74B5"/>
        <w:insideH w:val="single" w:sz="4" w:space="0" w:color="2E74B5"/>
        <w:insideV w:val="dotted" w:sz="4" w:space="0" w:color="2E74B5"/>
      </w:tblBorders>
    </w:tblPr>
    <w:tcPr>
      <w:shd w:val="clear" w:color="auto" w:fill="FFFFFF"/>
      <w:vAlign w:val="center"/>
    </w:tcPr>
    <w:tblStylePr w:type="firstRow">
      <w:rPr>
        <w:rFonts w:ascii="Times New Roman" w:hAnsi="Times New Roman"/>
        <w:b w:val="0"/>
        <w:i/>
        <w:sz w:val="22"/>
      </w:rPr>
      <w:tblPr/>
      <w:tcPr>
        <w:tcBorders>
          <w:top w:val="nil"/>
          <w:left w:val="nil"/>
          <w:bottom w:val="single" w:sz="4" w:space="0" w:color="2E74B5"/>
          <w:right w:val="nil"/>
          <w:insideH w:val="nil"/>
          <w:insideV w:val="single" w:sz="4" w:space="0" w:color="2E74B5"/>
          <w:tl2br w:val="nil"/>
          <w:tr2bl w:val="nil"/>
        </w:tcBorders>
        <w:shd w:val="clear" w:color="auto" w:fill="BDD6EE"/>
      </w:tcPr>
    </w:tblStylePr>
  </w:style>
  <w:style w:type="paragraph" w:styleId="FootnoteText">
    <w:name w:val="footnote text"/>
    <w:basedOn w:val="Normal"/>
    <w:link w:val="FootnoteTextChar"/>
    <w:autoRedefine/>
    <w:uiPriority w:val="99"/>
    <w:unhideWhenUsed/>
    <w:qFormat/>
    <w:rsid w:val="00896581"/>
    <w:rPr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96581"/>
    <w:rPr>
      <w:rFonts w:ascii="Titillium" w:hAnsi="Titillium"/>
      <w:sz w:val="17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762103"/>
    <w:rPr>
      <w:vertAlign w:val="superscript"/>
    </w:rPr>
  </w:style>
  <w:style w:type="paragraph" w:customStyle="1" w:styleId="ElencoNUMERATO">
    <w:name w:val="Elenco NUMERATO"/>
    <w:basedOn w:val="ListParagraph"/>
    <w:link w:val="ElencoNUMERATOCarattere"/>
    <w:autoRedefine/>
    <w:qFormat/>
    <w:rsid w:val="00762103"/>
    <w:pPr>
      <w:spacing w:after="0"/>
      <w:ind w:left="0" w:right="270"/>
      <w:textAlignment w:val="baseline"/>
    </w:pPr>
    <w:rPr>
      <w:sz w:val="24"/>
      <w:szCs w:val="24"/>
    </w:rPr>
  </w:style>
  <w:style w:type="table" w:styleId="TableGrid">
    <w:name w:val="Table Grid"/>
    <w:basedOn w:val="TableNormal"/>
    <w:rsid w:val="00762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10F5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76210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210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210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210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210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210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ElencoNUMERATOCarattere">
    <w:name w:val="Elenco NUMERATO Carattere"/>
    <w:basedOn w:val="DefaultParagraphFont"/>
    <w:link w:val="ElencoNUMERATO"/>
    <w:rsid w:val="006415CE"/>
    <w:rPr>
      <w:rFonts w:ascii="Times New Roman" w:hAnsi="Times New Roman"/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6571E4"/>
    <w:pPr>
      <w:widowControl w:val="0"/>
      <w:suppressAutoHyphens/>
      <w:autoSpaceDE w:val="0"/>
      <w:autoSpaceDN w:val="0"/>
      <w:contextualSpacing/>
      <w:jc w:val="center"/>
    </w:pPr>
    <w:rPr>
      <w:rFonts w:eastAsiaTheme="majorEastAsia" w:cs="Times New Roman (Headings CS)"/>
      <w:b/>
      <w:bCs/>
      <w:caps/>
      <w:color w:val="2B65AF"/>
      <w:spacing w:val="-10"/>
      <w:kern w:val="28"/>
      <w:sz w:val="56"/>
      <w:szCs w:val="56"/>
      <w:lang w:val="it-IT"/>
      <w14:textOutline w14:w="9525" w14:cap="rnd" w14:cmpd="sng" w14:algn="ctr">
        <w14:noFill/>
        <w14:prstDash w14:val="solid"/>
        <w14:bevel/>
      </w14:textOutline>
    </w:rPr>
  </w:style>
  <w:style w:type="character" w:customStyle="1" w:styleId="TitleChar">
    <w:name w:val="Title Char"/>
    <w:basedOn w:val="DefaultParagraphFont"/>
    <w:link w:val="Title"/>
    <w:rsid w:val="006571E4"/>
    <w:rPr>
      <w:rFonts w:ascii="Titillium" w:eastAsiaTheme="majorEastAsia" w:hAnsi="Titillium" w:cs="Times New Roman (Headings CS)"/>
      <w:b/>
      <w:bCs/>
      <w:caps/>
      <w:color w:val="2B65AF"/>
      <w:spacing w:val="-10"/>
      <w:kern w:val="28"/>
      <w:sz w:val="56"/>
      <w:szCs w:val="56"/>
      <w14:textOutline w14:w="9525" w14:cap="rnd" w14:cmpd="sng" w14:algn="ctr">
        <w14:noFill/>
        <w14:prstDash w14:val="solid"/>
        <w14:bevel/>
      </w14:textOutline>
    </w:rPr>
  </w:style>
  <w:style w:type="paragraph" w:styleId="Subtitle">
    <w:name w:val="Subtitle"/>
    <w:basedOn w:val="Normal"/>
    <w:next w:val="Normal"/>
    <w:link w:val="SubtitleChar"/>
    <w:uiPriority w:val="11"/>
    <w:qFormat/>
    <w:rsid w:val="00493538"/>
    <w:pPr>
      <w:numPr>
        <w:ilvl w:val="1"/>
      </w:numPr>
      <w:jc w:val="center"/>
    </w:pPr>
    <w:rPr>
      <w:rFonts w:eastAsiaTheme="minorEastAsia"/>
      <w:color w:val="2E74B5" w:themeColor="accent5" w:themeShade="BF"/>
      <w:spacing w:val="15"/>
      <w:sz w:val="26"/>
    </w:rPr>
  </w:style>
  <w:style w:type="character" w:customStyle="1" w:styleId="SubtitleChar">
    <w:name w:val="Subtitle Char"/>
    <w:basedOn w:val="DefaultParagraphFont"/>
    <w:link w:val="Subtitle"/>
    <w:uiPriority w:val="11"/>
    <w:rsid w:val="00493538"/>
    <w:rPr>
      <w:rFonts w:ascii="Titillium" w:eastAsiaTheme="minorEastAsia" w:hAnsi="Titillium"/>
      <w:color w:val="2E74B5" w:themeColor="accent5" w:themeShade="BF"/>
      <w:spacing w:val="15"/>
      <w:sz w:val="26"/>
      <w:lang w:val="en-GB"/>
    </w:rPr>
  </w:style>
  <w:style w:type="character" w:styleId="Strong">
    <w:name w:val="Strong"/>
    <w:basedOn w:val="DefaultParagraphFont"/>
    <w:uiPriority w:val="22"/>
    <w:qFormat/>
    <w:rsid w:val="00DF77BE"/>
    <w:rPr>
      <w:b/>
      <w:bCs/>
    </w:rPr>
  </w:style>
  <w:style w:type="paragraph" w:customStyle="1" w:styleId="Normalwhite">
    <w:name w:val="Normal_white"/>
    <w:basedOn w:val="Normal"/>
    <w:qFormat/>
    <w:rsid w:val="006408BF"/>
    <w:rPr>
      <w:color w:val="FFFFFF" w:themeColor="background1"/>
    </w:rPr>
  </w:style>
  <w:style w:type="paragraph" w:customStyle="1" w:styleId="Normalblue">
    <w:name w:val="Normal_blue"/>
    <w:basedOn w:val="Normal"/>
    <w:qFormat/>
    <w:rsid w:val="000E792D"/>
    <w:rPr>
      <w:rFonts w:cs="Times New Roman (Body CS)"/>
      <w:color w:val="2E74B5"/>
    </w:rPr>
  </w:style>
  <w:style w:type="numbering" w:customStyle="1" w:styleId="CurrentList1">
    <w:name w:val="Current List1"/>
    <w:uiPriority w:val="99"/>
    <w:rsid w:val="00896581"/>
    <w:pPr>
      <w:numPr>
        <w:numId w:val="14"/>
      </w:numPr>
    </w:pPr>
  </w:style>
  <w:style w:type="numbering" w:customStyle="1" w:styleId="CurrentList2">
    <w:name w:val="Current List2"/>
    <w:uiPriority w:val="99"/>
    <w:rsid w:val="00896581"/>
    <w:pPr>
      <w:numPr>
        <w:numId w:val="15"/>
      </w:numPr>
    </w:pPr>
  </w:style>
  <w:style w:type="numbering" w:customStyle="1" w:styleId="CurrentList3">
    <w:name w:val="Current List3"/>
    <w:uiPriority w:val="99"/>
    <w:rsid w:val="0096601D"/>
    <w:pPr>
      <w:numPr>
        <w:numId w:val="16"/>
      </w:numPr>
    </w:pPr>
  </w:style>
  <w:style w:type="numbering" w:customStyle="1" w:styleId="CurrentList4">
    <w:name w:val="Current List4"/>
    <w:uiPriority w:val="99"/>
    <w:rsid w:val="0096601D"/>
    <w:pPr>
      <w:numPr>
        <w:numId w:val="17"/>
      </w:numPr>
    </w:pPr>
  </w:style>
  <w:style w:type="numbering" w:customStyle="1" w:styleId="CurrentList5">
    <w:name w:val="Current List5"/>
    <w:uiPriority w:val="99"/>
    <w:rsid w:val="0096601D"/>
    <w:pPr>
      <w:numPr>
        <w:numId w:val="18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D75BA7"/>
    <w:pPr>
      <w:spacing w:before="0" w:after="200" w:line="240" w:lineRule="auto"/>
    </w:pPr>
    <w:rPr>
      <w:i/>
      <w:iCs/>
      <w:color w:val="2E74B5" w:themeColor="accent5" w:themeShade="BF"/>
      <w:sz w:val="18"/>
      <w:szCs w:val="18"/>
    </w:rPr>
  </w:style>
  <w:style w:type="numbering" w:customStyle="1" w:styleId="CurrentList6">
    <w:name w:val="Current List6"/>
    <w:uiPriority w:val="99"/>
    <w:rsid w:val="00785351"/>
    <w:pPr>
      <w:numPr>
        <w:numId w:val="21"/>
      </w:numPr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054967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54967"/>
    <w:rPr>
      <w:rFonts w:ascii="Titillium" w:hAnsi="Titillium"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054967"/>
    <w:rPr>
      <w:vertAlign w:val="superscript"/>
    </w:rPr>
  </w:style>
  <w:style w:type="paragraph" w:customStyle="1" w:styleId="TitleLogo">
    <w:name w:val="Title Logo"/>
    <w:qFormat/>
    <w:rsid w:val="00E06F84"/>
    <w:pPr>
      <w:jc w:val="center"/>
    </w:pPr>
    <w:rPr>
      <w:rFonts w:ascii="Eurostile" w:eastAsiaTheme="majorEastAsia" w:hAnsi="Eurostile" w:cs="Times New Roman (Headings CS)"/>
      <w:b/>
      <w:bCs/>
      <w:smallCaps/>
      <w:noProof/>
      <w:color w:val="BB7537"/>
      <w:spacing w:val="-10"/>
      <w:kern w:val="28"/>
      <w:sz w:val="48"/>
      <w:szCs w:val="56"/>
    </w:rPr>
  </w:style>
  <w:style w:type="paragraph" w:customStyle="1" w:styleId="SubtitleLogo">
    <w:name w:val="Subtitle Logo"/>
    <w:basedOn w:val="TitleLogo"/>
    <w:qFormat/>
    <w:rsid w:val="00F2587D"/>
    <w:rPr>
      <w:b w:val="0"/>
      <w:sz w:val="32"/>
    </w:rPr>
  </w:style>
  <w:style w:type="paragraph" w:customStyle="1" w:styleId="CTAPlusIntestazione">
    <w:name w:val="CTAPlus Intestazione"/>
    <w:basedOn w:val="Header"/>
    <w:rsid w:val="003F0521"/>
    <w:rPr>
      <w:rFonts w:cs="Times New Roman (Body CS)"/>
      <w:color w:val="BB7537"/>
      <w:sz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96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93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5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9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81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04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7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91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09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04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56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84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24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13.png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yperlink" Target="https://www.mur.gov.it/it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pixabay.com/en/ascending-graph-bar-graphs-progress-1173935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12.png"/><Relationship Id="rId3" Type="http://schemas.openxmlformats.org/officeDocument/2006/relationships/image" Target="media/image7.png"/><Relationship Id="rId7" Type="http://schemas.openxmlformats.org/officeDocument/2006/relationships/image" Target="media/image11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6" Type="http://schemas.openxmlformats.org/officeDocument/2006/relationships/image" Target="media/image10.png"/><Relationship Id="rId5" Type="http://schemas.openxmlformats.org/officeDocument/2006/relationships/image" Target="media/image9.png"/><Relationship Id="rId4" Type="http://schemas.openxmlformats.org/officeDocument/2006/relationships/image" Target="media/image8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98c2fc-ef96-41f5-a6be-4e19eee013d8" xsi:nil="true"/>
    <lcf76f155ced4ddcb4097134ff3c332f xmlns="33de9cbb-7065-497c-aaf6-21859a933a9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7A26F539967D4F98503910BA4FFFD8" ma:contentTypeVersion="15" ma:contentTypeDescription="Creare un nuovo documento." ma:contentTypeScope="" ma:versionID="63b9c261a55c251c9d1e50215d3749c4">
  <xsd:schema xmlns:xsd="http://www.w3.org/2001/XMLSchema" xmlns:xs="http://www.w3.org/2001/XMLSchema" xmlns:p="http://schemas.microsoft.com/office/2006/metadata/properties" xmlns:ns2="33de9cbb-7065-497c-aaf6-21859a933a93" xmlns:ns3="a398c2fc-ef96-41f5-a6be-4e19eee013d8" targetNamespace="http://schemas.microsoft.com/office/2006/metadata/properties" ma:root="true" ma:fieldsID="a66aada771cda6968eaf211002d80a89" ns2:_="" ns3:_="">
    <xsd:import namespace="33de9cbb-7065-497c-aaf6-21859a933a93"/>
    <xsd:import namespace="a398c2fc-ef96-41f5-a6be-4e19eee013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e9cbb-7065-497c-aaf6-21859a933a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Tag immagine" ma:readOnly="false" ma:fieldId="{5cf76f15-5ced-4ddc-b409-7134ff3c332f}" ma:taxonomyMulti="true" ma:sspId="6d165d17-9b79-46c3-82b9-c927e733c4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8c2fc-ef96-41f5-a6be-4e19eee013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1b5f323-8b4a-4b41-bb8e-fb1b53a1f540}" ma:internalName="TaxCatchAll" ma:showField="CatchAllData" ma:web="a398c2fc-ef96-41f5-a6be-4e19eee013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44182-FC7F-4815-A3DD-96CC162F5673}">
  <ds:schemaRefs>
    <ds:schemaRef ds:uri="http://schemas.microsoft.com/office/2006/metadata/properties"/>
    <ds:schemaRef ds:uri="http://schemas.microsoft.com/office/infopath/2007/PartnerControls"/>
    <ds:schemaRef ds:uri="a398c2fc-ef96-41f5-a6be-4e19eee013d8"/>
    <ds:schemaRef ds:uri="33de9cbb-7065-497c-aaf6-21859a933a93"/>
  </ds:schemaRefs>
</ds:datastoreItem>
</file>

<file path=customXml/itemProps2.xml><?xml version="1.0" encoding="utf-8"?>
<ds:datastoreItem xmlns:ds="http://schemas.openxmlformats.org/officeDocument/2006/customXml" ds:itemID="{C2634B1E-1FCD-49EA-908A-FE6BDECB82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924EED-905E-421C-A619-357FDB34A4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de9cbb-7065-497c-aaf6-21859a933a93"/>
    <ds:schemaRef ds:uri="a398c2fc-ef96-41f5-a6be-4e19eee013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C73127-66E8-4384-9F87-F516043516F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0793d39-0939-496d-b129-198edd916feb}" enabled="0" method="" siteId="{e0793d39-0939-496d-b129-198edd916fe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Document_PNRR_MUR_CTA+_template_v7.dotx</Template>
  <TotalTime>114</TotalTime>
  <Pages>5</Pages>
  <Words>248</Words>
  <Characters>1219</Characters>
  <Application>Microsoft Office Word</Application>
  <DocSecurity>0</DocSecurity>
  <Lines>174</Lines>
  <Paragraphs>122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Document Title</vt:lpstr>
      <vt:lpstr/>
    </vt:vector>
  </TitlesOfParts>
  <Manager/>
  <Company>INAF</Company>
  <LinksUpToDate>false</LinksUpToDate>
  <CharactersWithSpaces>1345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Title</dc:title>
  <dc:subject/>
  <dc:creator>Francesco Dazzi</dc:creator>
  <cp:keywords/>
  <dc:description/>
  <cp:lastModifiedBy>Francesco Dazzi</cp:lastModifiedBy>
  <cp:revision>34</cp:revision>
  <cp:lastPrinted>2024-04-05T14:42:00Z</cp:lastPrinted>
  <dcterms:created xsi:type="dcterms:W3CDTF">2024-10-01T05:59:00Z</dcterms:created>
  <dcterms:modified xsi:type="dcterms:W3CDTF">2024-10-01T09:36:00Z</dcterms:modified>
  <cp:category>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P">
    <vt:lpwstr>C53C22000430006</vt:lpwstr>
  </property>
  <property fmtid="{D5CDD505-2E9C-101B-9397-08002B2CF9AE}" pid="3" name="Proposal ID">
    <vt:lpwstr>IR0000012</vt:lpwstr>
  </property>
  <property fmtid="{D5CDD505-2E9C-101B-9397-08002B2CF9AE}" pid="4" name="Issue">
    <vt:i4>1</vt:i4>
  </property>
  <property fmtid="{D5CDD505-2E9C-101B-9397-08002B2CF9AE}" pid="5" name="Revision">
    <vt:lpwstr>A</vt:lpwstr>
  </property>
  <property fmtid="{D5CDD505-2E9C-101B-9397-08002B2CF9AE}" pid="6" name="Document number">
    <vt:lpwstr>CTA-WPXXXX-DOC-NNNNNN</vt:lpwstr>
  </property>
  <property fmtid="{D5CDD505-2E9C-101B-9397-08002B2CF9AE}" pid="7" name="Short title">
    <vt:lpwstr>Short Document Title</vt:lpwstr>
  </property>
</Properties>
</file>